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9C7D68" w14:textId="3ECD4637" w:rsidR="00686449" w:rsidRPr="00F76E6D" w:rsidRDefault="00686449" w:rsidP="00686449">
      <w:pPr>
        <w:rPr>
          <w:rFonts w:ascii="Fira Sans Light" w:hAnsi="Fira Sans Light"/>
          <w:b/>
          <w:bCs/>
          <w:sz w:val="22"/>
          <w:szCs w:val="22"/>
        </w:rPr>
      </w:pPr>
      <w:r>
        <w:rPr>
          <w:rFonts w:ascii="Fira Sans Light" w:hAnsi="Fira Sans Light"/>
          <w:b/>
          <w:bCs/>
          <w:sz w:val="22"/>
          <w:szCs w:val="22"/>
        </w:rPr>
        <w:t>Ragby vozíčkářů</w:t>
      </w:r>
      <w:r w:rsidRPr="00F76E6D">
        <w:rPr>
          <w:rFonts w:ascii="Fira Sans Light" w:hAnsi="Fira Sans Light"/>
          <w:b/>
          <w:bCs/>
          <w:sz w:val="22"/>
          <w:szCs w:val="22"/>
        </w:rPr>
        <w:t xml:space="preserve"> – reprezentace – zpráva 2022 </w:t>
      </w:r>
    </w:p>
    <w:p w14:paraId="67D22B9D" w14:textId="77777777" w:rsidR="0008273B" w:rsidRDefault="0008273B" w:rsidP="001A608E">
      <w:pPr>
        <w:ind w:left="705" w:hanging="705"/>
        <w:rPr>
          <w:rFonts w:ascii="Fira Sans Light" w:hAnsi="Fira Sans Light"/>
          <w:sz w:val="22"/>
          <w:szCs w:val="22"/>
        </w:rPr>
      </w:pPr>
    </w:p>
    <w:p w14:paraId="3D9B645B" w14:textId="0A94F692" w:rsidR="009F790C" w:rsidRDefault="00647FD1" w:rsidP="001A608E">
      <w:pPr>
        <w:ind w:left="705" w:hanging="705"/>
        <w:rPr>
          <w:rFonts w:ascii="Fira Sans Light" w:hAnsi="Fira Sans Light"/>
          <w:sz w:val="22"/>
          <w:szCs w:val="22"/>
        </w:rPr>
      </w:pPr>
      <w:r>
        <w:rPr>
          <w:rFonts w:ascii="Fira Sans Light" w:hAnsi="Fira Sans Light"/>
          <w:sz w:val="22"/>
          <w:szCs w:val="22"/>
        </w:rPr>
        <w:t>Sport:</w:t>
      </w:r>
      <w:r>
        <w:rPr>
          <w:rFonts w:ascii="Fira Sans Light" w:hAnsi="Fira Sans Light"/>
          <w:sz w:val="22"/>
          <w:szCs w:val="22"/>
        </w:rPr>
        <w:tab/>
        <w:t xml:space="preserve">Kolektivní </w:t>
      </w:r>
      <w:r w:rsidR="00C70ABF">
        <w:rPr>
          <w:rFonts w:ascii="Fira Sans Light" w:hAnsi="Fira Sans Light"/>
          <w:sz w:val="22"/>
          <w:szCs w:val="22"/>
        </w:rPr>
        <w:t xml:space="preserve">paralympijský </w:t>
      </w:r>
      <w:r>
        <w:rPr>
          <w:rFonts w:ascii="Fira Sans Light" w:hAnsi="Fira Sans Light"/>
          <w:sz w:val="22"/>
          <w:szCs w:val="22"/>
        </w:rPr>
        <w:t>sport pro osoby s těžkým typem postižení (</w:t>
      </w:r>
      <w:r w:rsidR="008941AD">
        <w:rPr>
          <w:rFonts w:ascii="Fira Sans Light" w:hAnsi="Fira Sans Light"/>
          <w:sz w:val="22"/>
          <w:szCs w:val="22"/>
        </w:rPr>
        <w:t>převáž</w:t>
      </w:r>
      <w:r w:rsidR="00B1314C">
        <w:rPr>
          <w:rFonts w:ascii="Fira Sans Light" w:hAnsi="Fira Sans Light"/>
          <w:sz w:val="22"/>
          <w:szCs w:val="22"/>
        </w:rPr>
        <w:t xml:space="preserve">ně </w:t>
      </w:r>
      <w:r w:rsidR="008941AD">
        <w:rPr>
          <w:rFonts w:ascii="Fira Sans Light" w:hAnsi="Fira Sans Light"/>
          <w:sz w:val="22"/>
          <w:szCs w:val="22"/>
        </w:rPr>
        <w:t>kvadruplegici</w:t>
      </w:r>
      <w:r w:rsidR="00B1314C">
        <w:rPr>
          <w:rFonts w:ascii="Fira Sans Light" w:hAnsi="Fira Sans Light"/>
          <w:sz w:val="22"/>
          <w:szCs w:val="22"/>
        </w:rPr>
        <w:t>)</w:t>
      </w:r>
      <w:r w:rsidR="009F790C">
        <w:rPr>
          <w:rFonts w:ascii="Fira Sans Light" w:hAnsi="Fira Sans Light"/>
          <w:sz w:val="22"/>
          <w:szCs w:val="22"/>
        </w:rPr>
        <w:t>.</w:t>
      </w:r>
    </w:p>
    <w:p w14:paraId="039CE5C5" w14:textId="59F7C0F9" w:rsidR="00775531" w:rsidRDefault="009F790C" w:rsidP="001A608E">
      <w:pPr>
        <w:ind w:left="705" w:hanging="705"/>
        <w:rPr>
          <w:rFonts w:ascii="Fira Sans Light" w:hAnsi="Fira Sans Light"/>
          <w:sz w:val="22"/>
          <w:szCs w:val="22"/>
        </w:rPr>
      </w:pPr>
      <w:r>
        <w:rPr>
          <w:rFonts w:ascii="Fira Sans Light" w:hAnsi="Fira Sans Light"/>
          <w:sz w:val="22"/>
          <w:szCs w:val="22"/>
        </w:rPr>
        <w:tab/>
      </w:r>
      <w:r w:rsidR="00700E3C">
        <w:rPr>
          <w:rFonts w:ascii="Fira Sans Light" w:hAnsi="Fira Sans Light"/>
          <w:sz w:val="22"/>
          <w:szCs w:val="22"/>
        </w:rPr>
        <w:t>Hraje se na speciálních sportovních vozíkách (obr</w:t>
      </w:r>
      <w:r w:rsidR="0047737A">
        <w:rPr>
          <w:rFonts w:ascii="Fira Sans Light" w:hAnsi="Fira Sans Light"/>
          <w:sz w:val="22"/>
          <w:szCs w:val="22"/>
        </w:rPr>
        <w:t>anný / útočný)</w:t>
      </w:r>
      <w:r w:rsidR="003C5A2C">
        <w:rPr>
          <w:rFonts w:ascii="Fira Sans Light" w:hAnsi="Fira Sans Light"/>
          <w:sz w:val="22"/>
          <w:szCs w:val="22"/>
        </w:rPr>
        <w:t>.</w:t>
      </w:r>
      <w:r w:rsidR="001707F8">
        <w:rPr>
          <w:rFonts w:ascii="Fira Sans Light" w:hAnsi="Fira Sans Light"/>
          <w:sz w:val="22"/>
          <w:szCs w:val="22"/>
        </w:rPr>
        <w:t xml:space="preserve"> </w:t>
      </w:r>
    </w:p>
    <w:p w14:paraId="3A9C99BD" w14:textId="1E39C4AD" w:rsidR="001707F8" w:rsidRDefault="00497C9F" w:rsidP="00A75BAD">
      <w:pPr>
        <w:ind w:left="705"/>
        <w:rPr>
          <w:rFonts w:ascii="Fira Sans Light" w:hAnsi="Fira Sans Light"/>
          <w:sz w:val="22"/>
          <w:szCs w:val="22"/>
        </w:rPr>
      </w:pPr>
      <w:hyperlink r:id="rId10" w:history="1">
        <w:r w:rsidRPr="00B217D7">
          <w:rPr>
            <w:rStyle w:val="Hyperlink"/>
            <w:rFonts w:ascii="Fira Sans Light" w:hAnsi="Fira Sans Light"/>
            <w:sz w:val="22"/>
            <w:szCs w:val="22"/>
          </w:rPr>
          <w:t>https://youtu.be/tSzFmlWgVsM</w:t>
        </w:r>
      </w:hyperlink>
    </w:p>
    <w:p w14:paraId="48D5F4CD" w14:textId="77777777" w:rsidR="00A75BAD" w:rsidRPr="00EC2B58" w:rsidRDefault="00A75BAD" w:rsidP="001A608E">
      <w:pPr>
        <w:ind w:left="705" w:hanging="705"/>
        <w:rPr>
          <w:rFonts w:ascii="Fira Sans Light" w:hAnsi="Fira Sans Light"/>
          <w:sz w:val="22"/>
          <w:szCs w:val="22"/>
        </w:rPr>
      </w:pPr>
    </w:p>
    <w:p w14:paraId="0C9DB6B7" w14:textId="07645A49" w:rsidR="0004527F" w:rsidRDefault="001A608E" w:rsidP="001A608E">
      <w:pPr>
        <w:ind w:left="705" w:hanging="705"/>
        <w:rPr>
          <w:rFonts w:ascii="Fira Sans Light" w:hAnsi="Fira Sans Light"/>
          <w:sz w:val="22"/>
          <w:szCs w:val="22"/>
        </w:rPr>
      </w:pPr>
      <w:r>
        <w:rPr>
          <w:rFonts w:ascii="Fira Sans Light" w:hAnsi="Fira Sans Light"/>
          <w:sz w:val="22"/>
          <w:szCs w:val="22"/>
        </w:rPr>
        <w:t>M</w:t>
      </w:r>
      <w:r w:rsidR="0004527F">
        <w:rPr>
          <w:rFonts w:ascii="Fira Sans Light" w:hAnsi="Fira Sans Light"/>
          <w:sz w:val="22"/>
          <w:szCs w:val="22"/>
        </w:rPr>
        <w:t>ezinárodní federace</w:t>
      </w:r>
      <w:r>
        <w:rPr>
          <w:rFonts w:ascii="Fira Sans Light" w:hAnsi="Fira Sans Light"/>
          <w:sz w:val="22"/>
          <w:szCs w:val="22"/>
        </w:rPr>
        <w:t>:</w:t>
      </w:r>
      <w:r>
        <w:rPr>
          <w:rFonts w:ascii="Fira Sans Light" w:hAnsi="Fira Sans Light"/>
          <w:sz w:val="22"/>
          <w:szCs w:val="22"/>
        </w:rPr>
        <w:tab/>
      </w:r>
    </w:p>
    <w:p w14:paraId="0FB04A8F" w14:textId="0A087B3D" w:rsidR="001A608E" w:rsidRPr="00EC2B58" w:rsidRDefault="006F7697" w:rsidP="0004527F">
      <w:pPr>
        <w:ind w:left="705"/>
        <w:rPr>
          <w:rFonts w:ascii="Fira Sans Light" w:hAnsi="Fira Sans Light"/>
          <w:sz w:val="22"/>
          <w:szCs w:val="22"/>
        </w:rPr>
      </w:pPr>
      <w:r>
        <w:rPr>
          <w:rFonts w:ascii="Fira Sans Light" w:hAnsi="Fira Sans Light"/>
          <w:sz w:val="22"/>
          <w:szCs w:val="22"/>
        </w:rPr>
        <w:t>WWR (World Wheelchair Rugby</w:t>
      </w:r>
      <w:r w:rsidR="00C342AE">
        <w:rPr>
          <w:rFonts w:ascii="Fira Sans Light" w:hAnsi="Fira Sans Light"/>
          <w:sz w:val="22"/>
          <w:szCs w:val="22"/>
        </w:rPr>
        <w:t xml:space="preserve">, dříve IWRF – International Wheelchair </w:t>
      </w:r>
      <w:r w:rsidR="00F22ECA">
        <w:rPr>
          <w:rFonts w:ascii="Fira Sans Light" w:hAnsi="Fira Sans Light"/>
          <w:sz w:val="22"/>
          <w:szCs w:val="22"/>
        </w:rPr>
        <w:t>S</w:t>
      </w:r>
      <w:r w:rsidR="00C342AE">
        <w:rPr>
          <w:rFonts w:ascii="Fira Sans Light" w:hAnsi="Fira Sans Light"/>
          <w:sz w:val="22"/>
          <w:szCs w:val="22"/>
        </w:rPr>
        <w:t xml:space="preserve">port </w:t>
      </w:r>
      <w:proofErr w:type="spellStart"/>
      <w:r w:rsidR="00C342AE">
        <w:rPr>
          <w:rFonts w:ascii="Fira Sans Light" w:hAnsi="Fira Sans Light"/>
          <w:sz w:val="22"/>
          <w:szCs w:val="22"/>
        </w:rPr>
        <w:t>Federation</w:t>
      </w:r>
      <w:proofErr w:type="spellEnd"/>
      <w:r w:rsidR="00C342AE">
        <w:rPr>
          <w:rFonts w:ascii="Fira Sans Light" w:hAnsi="Fira Sans Light"/>
          <w:sz w:val="22"/>
          <w:szCs w:val="22"/>
        </w:rPr>
        <w:t>)</w:t>
      </w:r>
      <w:r w:rsidR="00BC0208">
        <w:rPr>
          <w:rFonts w:ascii="Fira Sans Light" w:hAnsi="Fira Sans Light"/>
          <w:sz w:val="22"/>
          <w:szCs w:val="22"/>
        </w:rPr>
        <w:t xml:space="preserve"> od roku 2010</w:t>
      </w:r>
    </w:p>
    <w:p w14:paraId="4E9DA59C" w14:textId="68087B5D" w:rsidR="00C342AE" w:rsidRPr="00EC2B58" w:rsidRDefault="009C2BE4" w:rsidP="001A608E">
      <w:pPr>
        <w:ind w:left="705" w:hanging="705"/>
        <w:rPr>
          <w:rFonts w:ascii="Fira Sans Light" w:hAnsi="Fira Sans Light"/>
          <w:sz w:val="22"/>
          <w:szCs w:val="22"/>
        </w:rPr>
      </w:pPr>
      <w:r>
        <w:rPr>
          <w:rFonts w:ascii="Fira Sans Light" w:hAnsi="Fira Sans Light"/>
          <w:sz w:val="22"/>
          <w:szCs w:val="22"/>
        </w:rPr>
        <w:tab/>
      </w:r>
      <w:hyperlink r:id="rId11" w:history="1">
        <w:r w:rsidRPr="0002370E">
          <w:rPr>
            <w:rStyle w:val="Hyperlink"/>
            <w:rFonts w:ascii="Fira Sans Light" w:hAnsi="Fira Sans Light"/>
            <w:sz w:val="22"/>
            <w:szCs w:val="22"/>
          </w:rPr>
          <w:t>https://worldwheelchair.rugby/</w:t>
        </w:r>
      </w:hyperlink>
      <w:r>
        <w:rPr>
          <w:rFonts w:ascii="Fira Sans Light" w:hAnsi="Fira Sans Light"/>
          <w:sz w:val="22"/>
          <w:szCs w:val="22"/>
        </w:rPr>
        <w:t xml:space="preserve"> </w:t>
      </w:r>
    </w:p>
    <w:p w14:paraId="23A6AB53" w14:textId="1E95793F" w:rsidR="00FB4BEF" w:rsidRDefault="00BC0208" w:rsidP="00FB4BEF">
      <w:pPr>
        <w:ind w:left="705"/>
        <w:rPr>
          <w:rFonts w:ascii="Fira Sans Light" w:hAnsi="Fira Sans Light"/>
          <w:sz w:val="22"/>
          <w:szCs w:val="22"/>
        </w:rPr>
      </w:pPr>
      <w:r>
        <w:rPr>
          <w:rFonts w:ascii="Fira Sans Light" w:hAnsi="Fira Sans Light"/>
          <w:sz w:val="22"/>
          <w:szCs w:val="22"/>
        </w:rPr>
        <w:t>Do roku 2010</w:t>
      </w:r>
      <w:r w:rsidR="00FB4BEF">
        <w:rPr>
          <w:rFonts w:ascii="Fira Sans Light" w:hAnsi="Fira Sans Light"/>
          <w:sz w:val="22"/>
          <w:szCs w:val="22"/>
        </w:rPr>
        <w:t xml:space="preserve"> byl sport </w:t>
      </w:r>
      <w:r w:rsidR="00310B53">
        <w:rPr>
          <w:rFonts w:ascii="Fira Sans Light" w:hAnsi="Fira Sans Light"/>
          <w:sz w:val="22"/>
          <w:szCs w:val="22"/>
        </w:rPr>
        <w:t>řízen</w:t>
      </w:r>
      <w:r w:rsidR="00FB4BEF">
        <w:rPr>
          <w:rFonts w:ascii="Fira Sans Light" w:hAnsi="Fira Sans Light"/>
          <w:sz w:val="22"/>
          <w:szCs w:val="22"/>
        </w:rPr>
        <w:t xml:space="preserve"> </w:t>
      </w:r>
      <w:r w:rsidR="00E60433">
        <w:rPr>
          <w:rFonts w:ascii="Fira Sans Light" w:hAnsi="Fira Sans Light"/>
          <w:sz w:val="22"/>
          <w:szCs w:val="22"/>
        </w:rPr>
        <w:t xml:space="preserve">mezinárodní federací </w:t>
      </w:r>
      <w:r w:rsidR="00FB4BEF">
        <w:rPr>
          <w:rFonts w:ascii="Fira Sans Light" w:hAnsi="Fira Sans Light"/>
          <w:sz w:val="22"/>
          <w:szCs w:val="22"/>
        </w:rPr>
        <w:t xml:space="preserve">ISMWSF </w:t>
      </w:r>
      <w:r w:rsidR="00D45ED3">
        <w:rPr>
          <w:rFonts w:ascii="Fira Sans Light" w:hAnsi="Fira Sans Light"/>
          <w:sz w:val="22"/>
          <w:szCs w:val="22"/>
        </w:rPr>
        <w:t xml:space="preserve">(International </w:t>
      </w:r>
      <w:proofErr w:type="spellStart"/>
      <w:r w:rsidR="00D768AC">
        <w:rPr>
          <w:rFonts w:ascii="Fira Sans Light" w:hAnsi="Fira Sans Light"/>
          <w:sz w:val="22"/>
          <w:szCs w:val="22"/>
        </w:rPr>
        <w:t>Stoke</w:t>
      </w:r>
      <w:proofErr w:type="spellEnd"/>
      <w:r w:rsidR="00D768AC">
        <w:rPr>
          <w:rFonts w:ascii="Fira Sans Light" w:hAnsi="Fira Sans Light"/>
          <w:sz w:val="22"/>
          <w:szCs w:val="22"/>
        </w:rPr>
        <w:t xml:space="preserve"> </w:t>
      </w:r>
      <w:proofErr w:type="spellStart"/>
      <w:r w:rsidR="00D768AC">
        <w:rPr>
          <w:rFonts w:ascii="Fira Sans Light" w:hAnsi="Fira Sans Light"/>
          <w:sz w:val="22"/>
          <w:szCs w:val="22"/>
        </w:rPr>
        <w:t>Mandevile</w:t>
      </w:r>
      <w:proofErr w:type="spellEnd"/>
      <w:r w:rsidR="00D768AC">
        <w:rPr>
          <w:rFonts w:ascii="Fira Sans Light" w:hAnsi="Fira Sans Light"/>
          <w:sz w:val="22"/>
          <w:szCs w:val="22"/>
        </w:rPr>
        <w:t xml:space="preserve"> </w:t>
      </w:r>
      <w:r w:rsidR="00771C07">
        <w:rPr>
          <w:rFonts w:ascii="Fira Sans Light" w:hAnsi="Fira Sans Light"/>
          <w:sz w:val="22"/>
          <w:szCs w:val="22"/>
        </w:rPr>
        <w:t xml:space="preserve">Wheelchair </w:t>
      </w:r>
      <w:r w:rsidR="00BC4CC5">
        <w:rPr>
          <w:rFonts w:ascii="Fira Sans Light" w:hAnsi="Fira Sans Light"/>
          <w:sz w:val="22"/>
          <w:szCs w:val="22"/>
        </w:rPr>
        <w:t>S</w:t>
      </w:r>
      <w:r w:rsidR="00771C07">
        <w:rPr>
          <w:rFonts w:ascii="Fira Sans Light" w:hAnsi="Fira Sans Light"/>
          <w:sz w:val="22"/>
          <w:szCs w:val="22"/>
        </w:rPr>
        <w:t xml:space="preserve">ports </w:t>
      </w:r>
      <w:proofErr w:type="spellStart"/>
      <w:r w:rsidR="00771C07">
        <w:rPr>
          <w:rFonts w:ascii="Fira Sans Light" w:hAnsi="Fira Sans Light"/>
          <w:sz w:val="22"/>
          <w:szCs w:val="22"/>
        </w:rPr>
        <w:t>Federation</w:t>
      </w:r>
      <w:proofErr w:type="spellEnd"/>
      <w:r w:rsidR="00771C07">
        <w:rPr>
          <w:rFonts w:ascii="Fira Sans Light" w:hAnsi="Fira Sans Light"/>
          <w:sz w:val="22"/>
          <w:szCs w:val="22"/>
        </w:rPr>
        <w:t>)</w:t>
      </w:r>
      <w:r w:rsidR="00FF7D9E">
        <w:rPr>
          <w:rFonts w:ascii="Fira Sans Light" w:hAnsi="Fira Sans Light"/>
          <w:sz w:val="22"/>
          <w:szCs w:val="22"/>
        </w:rPr>
        <w:t>,</w:t>
      </w:r>
      <w:r w:rsidR="00FB4BEF">
        <w:rPr>
          <w:rFonts w:ascii="Fira Sans Light" w:hAnsi="Fira Sans Light"/>
          <w:sz w:val="22"/>
          <w:szCs w:val="22"/>
        </w:rPr>
        <w:t xml:space="preserve"> </w:t>
      </w:r>
      <w:r w:rsidR="00E60433">
        <w:rPr>
          <w:rFonts w:ascii="Fira Sans Light" w:hAnsi="Fira Sans Light"/>
          <w:sz w:val="22"/>
          <w:szCs w:val="22"/>
        </w:rPr>
        <w:t>která se později přejmenovala na</w:t>
      </w:r>
      <w:r w:rsidR="00FB4BEF">
        <w:rPr>
          <w:rFonts w:ascii="Fira Sans Light" w:hAnsi="Fira Sans Light"/>
          <w:sz w:val="22"/>
          <w:szCs w:val="22"/>
        </w:rPr>
        <w:t xml:space="preserve"> IWAS</w:t>
      </w:r>
      <w:r w:rsidR="00F50996">
        <w:rPr>
          <w:rFonts w:ascii="Fira Sans Light" w:hAnsi="Fira Sans Light"/>
          <w:sz w:val="22"/>
          <w:szCs w:val="22"/>
        </w:rPr>
        <w:t>.</w:t>
      </w:r>
    </w:p>
    <w:p w14:paraId="5EB15D66" w14:textId="4C074600" w:rsidR="00F22ECA" w:rsidRDefault="00F22ECA">
      <w:pPr>
        <w:rPr>
          <w:rFonts w:ascii="Fira Sans Light" w:hAnsi="Fira Sans Light"/>
          <w:sz w:val="22"/>
          <w:szCs w:val="22"/>
        </w:rPr>
      </w:pPr>
    </w:p>
    <w:p w14:paraId="0DECB6B5" w14:textId="5BA1867D" w:rsidR="00F22ECA" w:rsidRDefault="00D46B9E">
      <w:pPr>
        <w:rPr>
          <w:rFonts w:ascii="Fira Sans Light" w:hAnsi="Fira Sans Light"/>
          <w:sz w:val="22"/>
          <w:szCs w:val="22"/>
        </w:rPr>
      </w:pPr>
      <w:r>
        <w:rPr>
          <w:rFonts w:ascii="Fira Sans Light" w:hAnsi="Fira Sans Light"/>
          <w:sz w:val="22"/>
          <w:szCs w:val="22"/>
        </w:rPr>
        <w:t xml:space="preserve">Pravidla: </w:t>
      </w:r>
      <w:r>
        <w:rPr>
          <w:rFonts w:ascii="Fira Sans Light" w:hAnsi="Fira Sans Light"/>
          <w:sz w:val="22"/>
          <w:szCs w:val="22"/>
        </w:rPr>
        <w:tab/>
      </w:r>
    </w:p>
    <w:p w14:paraId="5EAD83DE" w14:textId="1CC1E05D" w:rsidR="00F22ECA" w:rsidRDefault="00DA3E3C" w:rsidP="00485105">
      <w:pPr>
        <w:ind w:left="705"/>
        <w:rPr>
          <w:rFonts w:ascii="Fira Sans Light" w:hAnsi="Fira Sans Light"/>
          <w:sz w:val="22"/>
          <w:szCs w:val="22"/>
        </w:rPr>
      </w:pPr>
      <w:r w:rsidRPr="00DA3E3C">
        <w:rPr>
          <w:rFonts w:ascii="Fira Sans Light" w:hAnsi="Fira Sans Light"/>
          <w:sz w:val="22"/>
          <w:szCs w:val="22"/>
        </w:rPr>
        <w:t>Je to týmová hra pro muže i ženy. Hrají proti sobě dva týmy, každý o čtyřech hráčích.</w:t>
      </w:r>
      <w:r>
        <w:rPr>
          <w:rFonts w:ascii="Fira Sans Light" w:hAnsi="Fira Sans Light"/>
          <w:sz w:val="22"/>
          <w:szCs w:val="22"/>
        </w:rPr>
        <w:t xml:space="preserve"> </w:t>
      </w:r>
      <w:r w:rsidR="00485105" w:rsidRPr="00485105">
        <w:rPr>
          <w:rFonts w:ascii="Fira Sans Light" w:hAnsi="Fira Sans Light"/>
          <w:sz w:val="22"/>
          <w:szCs w:val="22"/>
        </w:rPr>
        <w:t>Hraje se na basketbalovém hřišti 4×8 minut čistého času. Skóruje se přejetím brankové čáry s míčem pod kontrolou.</w:t>
      </w:r>
    </w:p>
    <w:p w14:paraId="4736F623" w14:textId="6A769F04" w:rsidR="009D60AF" w:rsidRDefault="007C3242" w:rsidP="00F22ECA">
      <w:pPr>
        <w:ind w:firstLine="709"/>
        <w:rPr>
          <w:rStyle w:val="Hyperlink"/>
          <w:rFonts w:ascii="Fira Sans Light" w:hAnsi="Fira Sans Light"/>
          <w:sz w:val="22"/>
          <w:szCs w:val="22"/>
        </w:rPr>
      </w:pPr>
      <w:hyperlink r:id="rId12" w:history="1">
        <w:r w:rsidR="00F22ECA" w:rsidRPr="0002370E">
          <w:rPr>
            <w:rStyle w:val="Hyperlink"/>
            <w:rFonts w:ascii="Fira Sans Light" w:hAnsi="Fira Sans Light"/>
            <w:sz w:val="22"/>
            <w:szCs w:val="22"/>
          </w:rPr>
          <w:t>https://worldwheelchair.rugby/wheelchair-rugby-rules/</w:t>
        </w:r>
      </w:hyperlink>
    </w:p>
    <w:p w14:paraId="3E8122C3" w14:textId="27FB97E8" w:rsidR="00775531" w:rsidRPr="00EC2B58" w:rsidRDefault="009D60AF">
      <w:pPr>
        <w:rPr>
          <w:rFonts w:ascii="Fira Sans Light" w:hAnsi="Fira Sans Light"/>
          <w:sz w:val="22"/>
          <w:szCs w:val="22"/>
        </w:rPr>
      </w:pPr>
      <w:r>
        <w:rPr>
          <w:rFonts w:ascii="Fira Sans Light" w:hAnsi="Fira Sans Light"/>
          <w:sz w:val="22"/>
          <w:szCs w:val="22"/>
        </w:rPr>
        <w:tab/>
      </w:r>
      <w:r>
        <w:rPr>
          <w:rFonts w:ascii="Fira Sans Light" w:hAnsi="Fira Sans Light"/>
          <w:sz w:val="22"/>
          <w:szCs w:val="22"/>
        </w:rPr>
        <w:tab/>
      </w:r>
      <w:r w:rsidR="00C74B7A">
        <w:rPr>
          <w:rFonts w:ascii="Fira Sans Light" w:hAnsi="Fira Sans Light"/>
          <w:sz w:val="22"/>
          <w:szCs w:val="22"/>
        </w:rPr>
        <w:t xml:space="preserve"> </w:t>
      </w:r>
    </w:p>
    <w:p w14:paraId="1FE7B8F4" w14:textId="77777777" w:rsidR="008720C3" w:rsidRDefault="004E588E">
      <w:pPr>
        <w:rPr>
          <w:rFonts w:ascii="Fira Sans Light" w:hAnsi="Fira Sans Light"/>
          <w:sz w:val="22"/>
          <w:szCs w:val="22"/>
        </w:rPr>
      </w:pPr>
      <w:r>
        <w:rPr>
          <w:rFonts w:ascii="Fira Sans Light" w:hAnsi="Fira Sans Light"/>
          <w:sz w:val="22"/>
          <w:szCs w:val="22"/>
        </w:rPr>
        <w:t>Klasifikace:</w:t>
      </w:r>
      <w:r>
        <w:rPr>
          <w:rFonts w:ascii="Fira Sans Light" w:hAnsi="Fira Sans Light"/>
          <w:sz w:val="22"/>
          <w:szCs w:val="22"/>
        </w:rPr>
        <w:tab/>
      </w:r>
    </w:p>
    <w:p w14:paraId="57DF0424" w14:textId="52A9E4F1" w:rsidR="00276B1A" w:rsidRDefault="008720C3" w:rsidP="00276B1A">
      <w:pPr>
        <w:ind w:left="709"/>
        <w:rPr>
          <w:rFonts w:ascii="Fira Sans Light" w:hAnsi="Fira Sans Light"/>
          <w:sz w:val="22"/>
          <w:szCs w:val="22"/>
        </w:rPr>
      </w:pPr>
      <w:r>
        <w:rPr>
          <w:rFonts w:ascii="Fira Sans Light" w:hAnsi="Fira Sans Light"/>
          <w:sz w:val="22"/>
          <w:szCs w:val="22"/>
        </w:rPr>
        <w:t>Hráči jsou obodovaní 0</w:t>
      </w:r>
      <w:r w:rsidR="00EE45DA">
        <w:rPr>
          <w:rFonts w:ascii="Fira Sans Light" w:hAnsi="Fira Sans Light"/>
          <w:sz w:val="22"/>
          <w:szCs w:val="22"/>
        </w:rPr>
        <w:t>,5</w:t>
      </w:r>
      <w:r w:rsidR="004D4346">
        <w:rPr>
          <w:rFonts w:ascii="Fira Sans Light" w:hAnsi="Fira Sans Light"/>
          <w:sz w:val="22"/>
          <w:szCs w:val="22"/>
        </w:rPr>
        <w:t xml:space="preserve"> -</w:t>
      </w:r>
      <w:r w:rsidR="000357FA">
        <w:rPr>
          <w:rFonts w:ascii="Fira Sans Light" w:hAnsi="Fira Sans Light"/>
          <w:sz w:val="22"/>
          <w:szCs w:val="22"/>
        </w:rPr>
        <w:t xml:space="preserve"> 1</w:t>
      </w:r>
      <w:r w:rsidR="009F4239">
        <w:rPr>
          <w:rFonts w:ascii="Fira Sans Light" w:hAnsi="Fira Sans Light"/>
          <w:sz w:val="22"/>
          <w:szCs w:val="22"/>
        </w:rPr>
        <w:t>,0</w:t>
      </w:r>
      <w:r w:rsidR="004D4346">
        <w:rPr>
          <w:rFonts w:ascii="Fira Sans Light" w:hAnsi="Fira Sans Light"/>
          <w:sz w:val="22"/>
          <w:szCs w:val="22"/>
        </w:rPr>
        <w:t xml:space="preserve"> – 1,5 – 2,0 – 2,5 </w:t>
      </w:r>
      <w:r w:rsidR="009E3C8F">
        <w:rPr>
          <w:rFonts w:ascii="Fira Sans Light" w:hAnsi="Fira Sans Light"/>
          <w:sz w:val="22"/>
          <w:szCs w:val="22"/>
        </w:rPr>
        <w:t>–</w:t>
      </w:r>
      <w:r w:rsidR="004D4346">
        <w:rPr>
          <w:rFonts w:ascii="Fira Sans Light" w:hAnsi="Fira Sans Light"/>
          <w:sz w:val="22"/>
          <w:szCs w:val="22"/>
        </w:rPr>
        <w:t xml:space="preserve"> </w:t>
      </w:r>
      <w:r w:rsidR="009E3C8F">
        <w:rPr>
          <w:rFonts w:ascii="Fira Sans Light" w:hAnsi="Fira Sans Light"/>
          <w:sz w:val="22"/>
          <w:szCs w:val="22"/>
        </w:rPr>
        <w:t>3,0</w:t>
      </w:r>
      <w:r w:rsidR="004D4346">
        <w:rPr>
          <w:rFonts w:ascii="Fira Sans Light" w:hAnsi="Fira Sans Light"/>
          <w:sz w:val="22"/>
          <w:szCs w:val="22"/>
        </w:rPr>
        <w:t xml:space="preserve"> </w:t>
      </w:r>
      <w:r w:rsidR="00692D88">
        <w:rPr>
          <w:rFonts w:ascii="Fira Sans Light" w:hAnsi="Fira Sans Light"/>
          <w:sz w:val="22"/>
          <w:szCs w:val="22"/>
        </w:rPr>
        <w:t xml:space="preserve">– 3,5 </w:t>
      </w:r>
      <w:r w:rsidR="00A95E42">
        <w:rPr>
          <w:rFonts w:ascii="Fira Sans Light" w:hAnsi="Fira Sans Light"/>
          <w:sz w:val="22"/>
          <w:szCs w:val="22"/>
        </w:rPr>
        <w:t xml:space="preserve">– </w:t>
      </w:r>
      <w:r w:rsidR="004C3492">
        <w:rPr>
          <w:rFonts w:ascii="Fira Sans Light" w:hAnsi="Fira Sans Light"/>
          <w:sz w:val="22"/>
          <w:szCs w:val="22"/>
        </w:rPr>
        <w:t>podle typu postižení. N</w:t>
      </w:r>
      <w:r w:rsidR="00A95E42">
        <w:rPr>
          <w:rFonts w:ascii="Fira Sans Light" w:hAnsi="Fira Sans Light"/>
          <w:sz w:val="22"/>
          <w:szCs w:val="22"/>
        </w:rPr>
        <w:t>a hřišti mohou být 4 hráči s celkovým součtem 8 bodů</w:t>
      </w:r>
      <w:r w:rsidR="00276B1A">
        <w:rPr>
          <w:rFonts w:ascii="Fira Sans Light" w:hAnsi="Fira Sans Light"/>
          <w:sz w:val="22"/>
          <w:szCs w:val="22"/>
        </w:rPr>
        <w:t>.</w:t>
      </w:r>
      <w:r w:rsidR="00A471CB">
        <w:rPr>
          <w:rFonts w:ascii="Fira Sans Light" w:hAnsi="Fira Sans Light"/>
          <w:sz w:val="22"/>
          <w:szCs w:val="22"/>
        </w:rPr>
        <w:t xml:space="preserve"> </w:t>
      </w:r>
      <w:r w:rsidR="00490A6B">
        <w:rPr>
          <w:rFonts w:ascii="Fira Sans Light" w:hAnsi="Fira Sans Light"/>
          <w:sz w:val="22"/>
          <w:szCs w:val="22"/>
        </w:rPr>
        <w:t>Za každou</w:t>
      </w:r>
      <w:r w:rsidR="00A471CB">
        <w:rPr>
          <w:rFonts w:ascii="Fira Sans Light" w:hAnsi="Fira Sans Light"/>
          <w:sz w:val="22"/>
          <w:szCs w:val="22"/>
        </w:rPr>
        <w:t xml:space="preserve"> žen</w:t>
      </w:r>
      <w:r w:rsidR="00490A6B">
        <w:rPr>
          <w:rFonts w:ascii="Fira Sans Light" w:hAnsi="Fira Sans Light"/>
          <w:sz w:val="22"/>
          <w:szCs w:val="22"/>
        </w:rPr>
        <w:t>u</w:t>
      </w:r>
      <w:r w:rsidR="00A471CB">
        <w:rPr>
          <w:rFonts w:ascii="Fira Sans Light" w:hAnsi="Fira Sans Light"/>
          <w:sz w:val="22"/>
          <w:szCs w:val="22"/>
        </w:rPr>
        <w:t xml:space="preserve"> na hřišti </w:t>
      </w:r>
      <w:r w:rsidR="00842811">
        <w:rPr>
          <w:rFonts w:ascii="Fira Sans Light" w:hAnsi="Fira Sans Light"/>
          <w:sz w:val="22"/>
          <w:szCs w:val="22"/>
        </w:rPr>
        <w:t xml:space="preserve">0,5 bodu </w:t>
      </w:r>
      <w:r w:rsidR="00F55C38">
        <w:rPr>
          <w:rFonts w:ascii="Fira Sans Light" w:hAnsi="Fira Sans Light"/>
          <w:sz w:val="22"/>
          <w:szCs w:val="22"/>
        </w:rPr>
        <w:t xml:space="preserve">v celkovém součtu </w:t>
      </w:r>
      <w:r w:rsidR="00AF4CA3">
        <w:rPr>
          <w:rFonts w:ascii="Fira Sans Light" w:hAnsi="Fira Sans Light"/>
          <w:sz w:val="22"/>
          <w:szCs w:val="22"/>
        </w:rPr>
        <w:t>dolu.</w:t>
      </w:r>
    </w:p>
    <w:p w14:paraId="64C5BB19" w14:textId="1DBF885C" w:rsidR="004E588E" w:rsidRDefault="007C3242" w:rsidP="00276B1A">
      <w:pPr>
        <w:ind w:left="709"/>
        <w:rPr>
          <w:rFonts w:ascii="Fira Sans Light" w:hAnsi="Fira Sans Light"/>
          <w:sz w:val="22"/>
          <w:szCs w:val="22"/>
        </w:rPr>
      </w:pPr>
      <w:hyperlink r:id="rId13" w:history="1">
        <w:r w:rsidR="008720C3" w:rsidRPr="0002370E">
          <w:rPr>
            <w:rStyle w:val="Hyperlink"/>
            <w:rFonts w:ascii="Fira Sans Light" w:hAnsi="Fira Sans Light"/>
            <w:sz w:val="22"/>
            <w:szCs w:val="22"/>
          </w:rPr>
          <w:t>https://worldwheelchair.rugby/the-game-classifications/</w:t>
        </w:r>
      </w:hyperlink>
      <w:r w:rsidR="00C7794E">
        <w:rPr>
          <w:rFonts w:ascii="Fira Sans Light" w:hAnsi="Fira Sans Light"/>
          <w:sz w:val="22"/>
          <w:szCs w:val="22"/>
        </w:rPr>
        <w:t xml:space="preserve"> </w:t>
      </w:r>
    </w:p>
    <w:p w14:paraId="3BE2801C" w14:textId="3257E38D" w:rsidR="00E0716B" w:rsidRDefault="00E0716B">
      <w:pPr>
        <w:rPr>
          <w:rFonts w:ascii="Fira Sans Light" w:hAnsi="Fira Sans Light"/>
          <w:sz w:val="22"/>
          <w:szCs w:val="22"/>
        </w:rPr>
      </w:pPr>
      <w:r>
        <w:rPr>
          <w:rFonts w:ascii="Fira Sans Light" w:hAnsi="Fira Sans Light"/>
          <w:sz w:val="22"/>
          <w:szCs w:val="22"/>
        </w:rPr>
        <w:tab/>
      </w:r>
      <w:r>
        <w:rPr>
          <w:rFonts w:ascii="Fira Sans Light" w:hAnsi="Fira Sans Light"/>
          <w:sz w:val="22"/>
          <w:szCs w:val="22"/>
        </w:rPr>
        <w:tab/>
      </w:r>
    </w:p>
    <w:p w14:paraId="3388DAD6" w14:textId="6337AD85" w:rsidR="00887FCF" w:rsidRDefault="003E56EE">
      <w:pPr>
        <w:rPr>
          <w:rFonts w:ascii="Fira Sans Light" w:hAnsi="Fira Sans Light"/>
          <w:sz w:val="22"/>
          <w:szCs w:val="22"/>
        </w:rPr>
      </w:pPr>
      <w:r>
        <w:rPr>
          <w:rFonts w:ascii="Fira Sans Light" w:hAnsi="Fira Sans Light"/>
          <w:sz w:val="22"/>
          <w:szCs w:val="22"/>
        </w:rPr>
        <w:t>Systém mezinárodních soutěž:</w:t>
      </w:r>
    </w:p>
    <w:p w14:paraId="32D67FDC" w14:textId="5CDCEC84" w:rsidR="00391266" w:rsidRDefault="00391266">
      <w:pPr>
        <w:rPr>
          <w:rFonts w:ascii="Fira Sans Light" w:hAnsi="Fira Sans Light"/>
          <w:sz w:val="22"/>
          <w:szCs w:val="22"/>
        </w:rPr>
      </w:pPr>
      <w:r>
        <w:rPr>
          <w:rFonts w:ascii="Fira Sans Light" w:hAnsi="Fira Sans Light"/>
          <w:sz w:val="22"/>
          <w:szCs w:val="22"/>
        </w:rPr>
        <w:tab/>
      </w:r>
      <w:r w:rsidR="002947B5">
        <w:rPr>
          <w:rFonts w:ascii="Fira Sans Light" w:hAnsi="Fira Sans Light"/>
          <w:sz w:val="22"/>
          <w:szCs w:val="22"/>
        </w:rPr>
        <w:t>3 světové zóny – Amerika, Evropa</w:t>
      </w:r>
      <w:r w:rsidR="006522FE">
        <w:rPr>
          <w:rFonts w:ascii="Fira Sans Light" w:hAnsi="Fira Sans Light"/>
          <w:sz w:val="22"/>
          <w:szCs w:val="22"/>
        </w:rPr>
        <w:t>, Asie a Oceánie</w:t>
      </w:r>
      <w:r w:rsidR="00812447">
        <w:rPr>
          <w:rFonts w:ascii="Fira Sans Light" w:hAnsi="Fira Sans Light"/>
          <w:sz w:val="22"/>
          <w:szCs w:val="22"/>
        </w:rPr>
        <w:t>;</w:t>
      </w:r>
    </w:p>
    <w:p w14:paraId="2E2356D9" w14:textId="5AC0CC5D" w:rsidR="002A11B5" w:rsidRDefault="002A11B5">
      <w:pPr>
        <w:rPr>
          <w:rFonts w:ascii="Fira Sans Light" w:hAnsi="Fira Sans Light"/>
          <w:sz w:val="22"/>
          <w:szCs w:val="22"/>
        </w:rPr>
      </w:pPr>
      <w:r>
        <w:rPr>
          <w:rFonts w:ascii="Fira Sans Light" w:hAnsi="Fira Sans Light"/>
          <w:sz w:val="22"/>
          <w:szCs w:val="22"/>
        </w:rPr>
        <w:tab/>
        <w:t xml:space="preserve">Klubové turnaje </w:t>
      </w:r>
      <w:r w:rsidR="007D72B6">
        <w:rPr>
          <w:rFonts w:ascii="Fira Sans Light" w:hAnsi="Fira Sans Light"/>
          <w:sz w:val="22"/>
          <w:szCs w:val="22"/>
        </w:rPr>
        <w:t>–</w:t>
      </w:r>
      <w:r w:rsidR="00BE74A3">
        <w:rPr>
          <w:rFonts w:ascii="Fira Sans Light" w:hAnsi="Fira Sans Light"/>
          <w:sz w:val="22"/>
          <w:szCs w:val="22"/>
        </w:rPr>
        <w:t xml:space="preserve"> </w:t>
      </w:r>
      <w:r w:rsidR="007D72B6">
        <w:rPr>
          <w:rFonts w:ascii="Fira Sans Light" w:hAnsi="Fira Sans Light"/>
          <w:sz w:val="22"/>
          <w:szCs w:val="22"/>
        </w:rPr>
        <w:t xml:space="preserve">umožní hráčům </w:t>
      </w:r>
      <w:r w:rsidR="00D44F3B">
        <w:rPr>
          <w:rFonts w:ascii="Fira Sans Light" w:hAnsi="Fira Sans Light"/>
          <w:sz w:val="22"/>
          <w:szCs w:val="22"/>
        </w:rPr>
        <w:t>utkat se</w:t>
      </w:r>
      <w:r w:rsidR="00BE74A3">
        <w:rPr>
          <w:rFonts w:ascii="Fira Sans Light" w:hAnsi="Fira Sans Light"/>
          <w:sz w:val="22"/>
          <w:szCs w:val="22"/>
        </w:rPr>
        <w:t xml:space="preserve"> </w:t>
      </w:r>
      <w:r w:rsidR="00C906D0">
        <w:rPr>
          <w:rFonts w:ascii="Fira Sans Light" w:hAnsi="Fira Sans Light"/>
          <w:sz w:val="22"/>
          <w:szCs w:val="22"/>
        </w:rPr>
        <w:t>top hráči světa</w:t>
      </w:r>
      <w:r w:rsidR="00F55C38">
        <w:rPr>
          <w:rFonts w:ascii="Fira Sans Light" w:hAnsi="Fira Sans Light"/>
          <w:sz w:val="22"/>
          <w:szCs w:val="22"/>
        </w:rPr>
        <w:t>;</w:t>
      </w:r>
    </w:p>
    <w:p w14:paraId="5FC15058" w14:textId="79C921E5" w:rsidR="002A11B5" w:rsidRDefault="002A11B5">
      <w:pPr>
        <w:rPr>
          <w:rFonts w:ascii="Fira Sans Light" w:hAnsi="Fira Sans Light"/>
          <w:sz w:val="22"/>
          <w:szCs w:val="22"/>
        </w:rPr>
      </w:pPr>
      <w:r>
        <w:rPr>
          <w:rFonts w:ascii="Fira Sans Light" w:hAnsi="Fira Sans Light"/>
          <w:sz w:val="22"/>
          <w:szCs w:val="22"/>
        </w:rPr>
        <w:tab/>
      </w:r>
      <w:proofErr w:type="spellStart"/>
      <w:r>
        <w:rPr>
          <w:rFonts w:ascii="Fira Sans Light" w:hAnsi="Fira Sans Light"/>
          <w:sz w:val="22"/>
          <w:szCs w:val="22"/>
        </w:rPr>
        <w:t>Low</w:t>
      </w:r>
      <w:proofErr w:type="spellEnd"/>
      <w:r>
        <w:rPr>
          <w:rFonts w:ascii="Fira Sans Light" w:hAnsi="Fira Sans Light"/>
          <w:sz w:val="22"/>
          <w:szCs w:val="22"/>
        </w:rPr>
        <w:t xml:space="preserve"> Point </w:t>
      </w:r>
      <w:r w:rsidR="00F55C38">
        <w:rPr>
          <w:rFonts w:ascii="Fira Sans Light" w:hAnsi="Fira Sans Light"/>
          <w:sz w:val="22"/>
          <w:szCs w:val="22"/>
        </w:rPr>
        <w:t>t</w:t>
      </w:r>
      <w:r>
        <w:rPr>
          <w:rFonts w:ascii="Fira Sans Light" w:hAnsi="Fira Sans Light"/>
          <w:sz w:val="22"/>
          <w:szCs w:val="22"/>
        </w:rPr>
        <w:t xml:space="preserve">urnaje – podpora hráčů </w:t>
      </w:r>
      <w:r w:rsidR="008720C3">
        <w:rPr>
          <w:rFonts w:ascii="Fira Sans Light" w:hAnsi="Fira Sans Light"/>
          <w:sz w:val="22"/>
          <w:szCs w:val="22"/>
        </w:rPr>
        <w:t>s nejtěžším typem postižení</w:t>
      </w:r>
      <w:r w:rsidR="00882252">
        <w:rPr>
          <w:rFonts w:ascii="Fira Sans Light" w:hAnsi="Fira Sans Light"/>
          <w:sz w:val="22"/>
          <w:szCs w:val="22"/>
        </w:rPr>
        <w:t xml:space="preserve"> a žen</w:t>
      </w:r>
      <w:r w:rsidR="00254C01">
        <w:rPr>
          <w:rFonts w:ascii="Fira Sans Light" w:hAnsi="Fira Sans Light"/>
          <w:sz w:val="22"/>
          <w:szCs w:val="22"/>
        </w:rPr>
        <w:t>;</w:t>
      </w:r>
    </w:p>
    <w:p w14:paraId="4F47F7A9" w14:textId="63009EC4" w:rsidR="00E34956" w:rsidRDefault="00E34956">
      <w:pPr>
        <w:rPr>
          <w:rFonts w:ascii="Fira Sans Light" w:hAnsi="Fira Sans Light"/>
          <w:sz w:val="22"/>
          <w:szCs w:val="22"/>
        </w:rPr>
      </w:pPr>
      <w:r>
        <w:rPr>
          <w:rFonts w:ascii="Fira Sans Light" w:hAnsi="Fira Sans Light"/>
          <w:sz w:val="22"/>
          <w:szCs w:val="22"/>
        </w:rPr>
        <w:tab/>
        <w:t xml:space="preserve">Sankcionované turnaje </w:t>
      </w:r>
      <w:r w:rsidR="00E1629E">
        <w:rPr>
          <w:rFonts w:ascii="Fira Sans Light" w:hAnsi="Fira Sans Light"/>
          <w:sz w:val="22"/>
          <w:szCs w:val="22"/>
        </w:rPr>
        <w:t>–</w:t>
      </w:r>
      <w:r w:rsidR="0093520A">
        <w:rPr>
          <w:rFonts w:ascii="Fira Sans Light" w:hAnsi="Fira Sans Light"/>
          <w:sz w:val="22"/>
          <w:szCs w:val="22"/>
        </w:rPr>
        <w:t xml:space="preserve"> </w:t>
      </w:r>
      <w:r w:rsidR="002C3A53">
        <w:rPr>
          <w:rFonts w:ascii="Fira Sans Light" w:hAnsi="Fira Sans Light"/>
          <w:sz w:val="22"/>
          <w:szCs w:val="22"/>
        </w:rPr>
        <w:t>body do světového žebříčku</w:t>
      </w:r>
      <w:r w:rsidR="00320898">
        <w:rPr>
          <w:rFonts w:ascii="Fira Sans Light" w:hAnsi="Fira Sans Light"/>
          <w:sz w:val="22"/>
          <w:szCs w:val="22"/>
        </w:rPr>
        <w:t>;</w:t>
      </w:r>
    </w:p>
    <w:p w14:paraId="6E62E6A8" w14:textId="145A5515" w:rsidR="003E56EE" w:rsidRDefault="003E56EE">
      <w:pPr>
        <w:rPr>
          <w:rFonts w:ascii="Fira Sans Light" w:hAnsi="Fira Sans Light"/>
          <w:sz w:val="22"/>
          <w:szCs w:val="22"/>
        </w:rPr>
      </w:pPr>
      <w:r>
        <w:rPr>
          <w:rFonts w:ascii="Fira Sans Light" w:hAnsi="Fira Sans Light"/>
          <w:sz w:val="22"/>
          <w:szCs w:val="22"/>
        </w:rPr>
        <w:tab/>
      </w:r>
      <w:r w:rsidR="00DD30FA">
        <w:rPr>
          <w:rFonts w:ascii="Fira Sans Light" w:hAnsi="Fira Sans Light"/>
          <w:sz w:val="22"/>
          <w:szCs w:val="22"/>
        </w:rPr>
        <w:t xml:space="preserve">Z důvodu </w:t>
      </w:r>
      <w:r w:rsidR="00D36C21">
        <w:rPr>
          <w:rFonts w:ascii="Fira Sans Light" w:hAnsi="Fira Sans Light"/>
          <w:sz w:val="22"/>
          <w:szCs w:val="22"/>
        </w:rPr>
        <w:t xml:space="preserve">pandemie Covid </w:t>
      </w:r>
      <w:proofErr w:type="gramStart"/>
      <w:r w:rsidR="00FD512A">
        <w:rPr>
          <w:rFonts w:ascii="Fira Sans Light" w:hAnsi="Fira Sans Light"/>
          <w:sz w:val="22"/>
          <w:szCs w:val="22"/>
        </w:rPr>
        <w:t>2020 – 2021</w:t>
      </w:r>
      <w:proofErr w:type="gramEnd"/>
      <w:r w:rsidR="00FD512A">
        <w:rPr>
          <w:rFonts w:ascii="Fira Sans Light" w:hAnsi="Fira Sans Light"/>
          <w:sz w:val="22"/>
          <w:szCs w:val="22"/>
        </w:rPr>
        <w:t xml:space="preserve"> </w:t>
      </w:r>
      <w:r w:rsidR="00D36C21">
        <w:rPr>
          <w:rFonts w:ascii="Fira Sans Light" w:hAnsi="Fira Sans Light"/>
          <w:sz w:val="22"/>
          <w:szCs w:val="22"/>
        </w:rPr>
        <w:t>byl upraven systém soutěží</w:t>
      </w:r>
      <w:r w:rsidR="00666958">
        <w:rPr>
          <w:rFonts w:ascii="Fira Sans Light" w:hAnsi="Fira Sans Light"/>
          <w:sz w:val="22"/>
          <w:szCs w:val="22"/>
        </w:rPr>
        <w:t xml:space="preserve"> – ME skupiny C, B, A</w:t>
      </w:r>
      <w:r w:rsidR="00812447">
        <w:rPr>
          <w:rFonts w:ascii="Fira Sans Light" w:hAnsi="Fira Sans Light"/>
          <w:sz w:val="22"/>
          <w:szCs w:val="22"/>
        </w:rPr>
        <w:t>;</w:t>
      </w:r>
    </w:p>
    <w:p w14:paraId="4BCB9398" w14:textId="177C8A3D" w:rsidR="00D36C21" w:rsidRDefault="00CB43D5">
      <w:pPr>
        <w:rPr>
          <w:rFonts w:ascii="Fira Sans Light" w:hAnsi="Fira Sans Light"/>
          <w:sz w:val="22"/>
          <w:szCs w:val="22"/>
        </w:rPr>
      </w:pPr>
      <w:r>
        <w:rPr>
          <w:rFonts w:ascii="Fira Sans Light" w:hAnsi="Fira Sans Light"/>
          <w:sz w:val="22"/>
          <w:szCs w:val="22"/>
        </w:rPr>
        <w:tab/>
        <w:t xml:space="preserve">2022 </w:t>
      </w:r>
      <w:r w:rsidR="007B2927">
        <w:rPr>
          <w:rFonts w:ascii="Fira Sans Light" w:hAnsi="Fira Sans Light"/>
          <w:sz w:val="22"/>
          <w:szCs w:val="22"/>
        </w:rPr>
        <w:t>– kvalifikační turnaj na ME 2023</w:t>
      </w:r>
      <w:r w:rsidR="00796ED9">
        <w:rPr>
          <w:rFonts w:ascii="Fira Sans Light" w:hAnsi="Fira Sans Light"/>
          <w:sz w:val="22"/>
          <w:szCs w:val="22"/>
        </w:rPr>
        <w:t>, což</w:t>
      </w:r>
      <w:r w:rsidR="00B84F0F">
        <w:rPr>
          <w:rFonts w:ascii="Fira Sans Light" w:hAnsi="Fira Sans Light"/>
          <w:sz w:val="22"/>
          <w:szCs w:val="22"/>
        </w:rPr>
        <w:t xml:space="preserve"> je vlastně </w:t>
      </w:r>
      <w:r w:rsidR="00C5648E">
        <w:rPr>
          <w:rFonts w:ascii="Fira Sans Light" w:hAnsi="Fira Sans Light"/>
          <w:sz w:val="22"/>
          <w:szCs w:val="22"/>
        </w:rPr>
        <w:t>ME skupiny B</w:t>
      </w:r>
      <w:r w:rsidR="000E3D4E">
        <w:rPr>
          <w:rFonts w:ascii="Fira Sans Light" w:hAnsi="Fira Sans Light"/>
          <w:sz w:val="22"/>
          <w:szCs w:val="22"/>
        </w:rPr>
        <w:t xml:space="preserve"> a C</w:t>
      </w:r>
      <w:r w:rsidR="005F25A7">
        <w:rPr>
          <w:rFonts w:ascii="Fira Sans Light" w:hAnsi="Fira Sans Light"/>
          <w:sz w:val="22"/>
          <w:szCs w:val="22"/>
        </w:rPr>
        <w:t xml:space="preserve"> </w:t>
      </w:r>
      <w:r w:rsidR="00556C42">
        <w:rPr>
          <w:rFonts w:ascii="Fira Sans Light" w:hAnsi="Fira Sans Light"/>
          <w:sz w:val="22"/>
          <w:szCs w:val="22"/>
        </w:rPr>
        <w:t xml:space="preserve">– celkem </w:t>
      </w:r>
      <w:r w:rsidR="005F25A7">
        <w:rPr>
          <w:rFonts w:ascii="Fira Sans Light" w:hAnsi="Fira Sans Light"/>
          <w:sz w:val="22"/>
          <w:szCs w:val="22"/>
        </w:rPr>
        <w:t>10 zemí</w:t>
      </w:r>
      <w:r w:rsidR="00812447">
        <w:rPr>
          <w:rFonts w:ascii="Fira Sans Light" w:hAnsi="Fira Sans Light"/>
          <w:sz w:val="22"/>
          <w:szCs w:val="22"/>
        </w:rPr>
        <w:t>;</w:t>
      </w:r>
      <w:r w:rsidR="00E02530">
        <w:rPr>
          <w:rFonts w:ascii="Fira Sans Light" w:hAnsi="Fira Sans Light"/>
          <w:sz w:val="22"/>
          <w:szCs w:val="22"/>
        </w:rPr>
        <w:t xml:space="preserve"> </w:t>
      </w:r>
    </w:p>
    <w:p w14:paraId="240C6B3B" w14:textId="5FB85C4F" w:rsidR="006B62AF" w:rsidRDefault="006B62AF">
      <w:pPr>
        <w:rPr>
          <w:rFonts w:ascii="Fira Sans Light" w:hAnsi="Fira Sans Light"/>
          <w:sz w:val="22"/>
          <w:szCs w:val="22"/>
        </w:rPr>
      </w:pPr>
      <w:r>
        <w:rPr>
          <w:rFonts w:ascii="Fira Sans Light" w:hAnsi="Fira Sans Light"/>
          <w:sz w:val="22"/>
          <w:szCs w:val="22"/>
        </w:rPr>
        <w:tab/>
        <w:t xml:space="preserve">2023 – ME </w:t>
      </w:r>
      <w:hyperlink r:id="rId14" w:history="1">
        <w:r w:rsidR="00C43F32" w:rsidRPr="0002370E">
          <w:rPr>
            <w:rStyle w:val="Hyperlink"/>
            <w:rFonts w:ascii="Fira Sans Light" w:hAnsi="Fira Sans Light"/>
            <w:sz w:val="22"/>
            <w:szCs w:val="22"/>
          </w:rPr>
          <w:t>https://wreuro23.com/</w:t>
        </w:r>
      </w:hyperlink>
      <w:r w:rsidR="00C43F32">
        <w:rPr>
          <w:rFonts w:ascii="Fira Sans Light" w:hAnsi="Fira Sans Light"/>
          <w:sz w:val="22"/>
          <w:szCs w:val="22"/>
        </w:rPr>
        <w:t xml:space="preserve"> </w:t>
      </w:r>
      <w:r w:rsidR="008F1299">
        <w:rPr>
          <w:rFonts w:ascii="Fira Sans Light" w:hAnsi="Fira Sans Light"/>
          <w:sz w:val="22"/>
          <w:szCs w:val="22"/>
        </w:rPr>
        <w:t>(8 zemí)</w:t>
      </w:r>
      <w:r w:rsidR="00812447">
        <w:rPr>
          <w:rFonts w:ascii="Fira Sans Light" w:hAnsi="Fira Sans Light"/>
          <w:sz w:val="22"/>
          <w:szCs w:val="22"/>
        </w:rPr>
        <w:t>;</w:t>
      </w:r>
    </w:p>
    <w:p w14:paraId="118E55E7" w14:textId="70034D3D" w:rsidR="00BD6EA4" w:rsidRDefault="00BD6EA4" w:rsidP="006D3EAB">
      <w:pPr>
        <w:ind w:left="709"/>
        <w:rPr>
          <w:rFonts w:ascii="Fira Sans Light" w:hAnsi="Fira Sans Light"/>
          <w:sz w:val="22"/>
          <w:szCs w:val="22"/>
        </w:rPr>
      </w:pPr>
      <w:r>
        <w:rPr>
          <w:rFonts w:ascii="Fira Sans Light" w:hAnsi="Fira Sans Light"/>
          <w:sz w:val="22"/>
          <w:szCs w:val="22"/>
        </w:rPr>
        <w:t xml:space="preserve">MS </w:t>
      </w:r>
      <w:r w:rsidR="00BD54AD">
        <w:rPr>
          <w:rFonts w:ascii="Fira Sans Light" w:hAnsi="Fira Sans Light"/>
          <w:sz w:val="22"/>
          <w:szCs w:val="22"/>
        </w:rPr>
        <w:t>–</w:t>
      </w:r>
      <w:r>
        <w:rPr>
          <w:rFonts w:ascii="Fira Sans Light" w:hAnsi="Fira Sans Light"/>
          <w:sz w:val="22"/>
          <w:szCs w:val="22"/>
        </w:rPr>
        <w:t xml:space="preserve"> </w:t>
      </w:r>
      <w:r w:rsidR="00BD54AD">
        <w:rPr>
          <w:rFonts w:ascii="Fira Sans Light" w:hAnsi="Fira Sans Light"/>
          <w:sz w:val="22"/>
          <w:szCs w:val="22"/>
        </w:rPr>
        <w:t>1x 4 roky</w:t>
      </w:r>
      <w:r w:rsidR="00596C9E">
        <w:rPr>
          <w:rFonts w:ascii="Fira Sans Light" w:hAnsi="Fira Sans Light"/>
          <w:sz w:val="22"/>
          <w:szCs w:val="22"/>
        </w:rPr>
        <w:t xml:space="preserve"> – vítěz postupuje na PH</w:t>
      </w:r>
      <w:r w:rsidR="00B007D3">
        <w:rPr>
          <w:rFonts w:ascii="Fira Sans Light" w:hAnsi="Fira Sans Light"/>
          <w:sz w:val="22"/>
          <w:szCs w:val="22"/>
        </w:rPr>
        <w:t>, účast</w:t>
      </w:r>
      <w:r w:rsidR="004645ED">
        <w:rPr>
          <w:rFonts w:ascii="Fira Sans Light" w:hAnsi="Fira Sans Light"/>
          <w:sz w:val="22"/>
          <w:szCs w:val="22"/>
        </w:rPr>
        <w:t xml:space="preserve"> 12 týmů</w:t>
      </w:r>
      <w:r w:rsidR="00B007D3">
        <w:rPr>
          <w:rFonts w:ascii="Fira Sans Light" w:hAnsi="Fira Sans Light"/>
          <w:sz w:val="22"/>
          <w:szCs w:val="22"/>
        </w:rPr>
        <w:t xml:space="preserve">: </w:t>
      </w:r>
      <w:r w:rsidR="006D3EAB">
        <w:rPr>
          <w:rFonts w:ascii="Fira Sans Light" w:hAnsi="Fira Sans Light"/>
          <w:sz w:val="22"/>
          <w:szCs w:val="22"/>
        </w:rPr>
        <w:t>3 místa ze zóny Amerika</w:t>
      </w:r>
      <w:r w:rsidR="00DF3C17">
        <w:rPr>
          <w:rFonts w:ascii="Fira Sans Light" w:hAnsi="Fira Sans Light"/>
          <w:sz w:val="22"/>
          <w:szCs w:val="22"/>
        </w:rPr>
        <w:t xml:space="preserve"> </w:t>
      </w:r>
      <w:r w:rsidR="00562799">
        <w:rPr>
          <w:rFonts w:ascii="Fira Sans Light" w:hAnsi="Fira Sans Light"/>
          <w:sz w:val="22"/>
          <w:szCs w:val="22"/>
        </w:rPr>
        <w:t xml:space="preserve">a </w:t>
      </w:r>
      <w:r w:rsidR="007B1612">
        <w:rPr>
          <w:rFonts w:ascii="Fira Sans Light" w:hAnsi="Fira Sans Light"/>
          <w:sz w:val="22"/>
          <w:szCs w:val="22"/>
        </w:rPr>
        <w:t xml:space="preserve">3 z </w:t>
      </w:r>
      <w:r w:rsidR="00562799">
        <w:rPr>
          <w:rFonts w:ascii="Fira Sans Light" w:hAnsi="Fira Sans Light"/>
          <w:sz w:val="22"/>
          <w:szCs w:val="22"/>
        </w:rPr>
        <w:t>Asie</w:t>
      </w:r>
      <w:r w:rsidR="00325957">
        <w:rPr>
          <w:rFonts w:ascii="Fira Sans Light" w:hAnsi="Fira Sans Light"/>
          <w:sz w:val="22"/>
          <w:szCs w:val="22"/>
        </w:rPr>
        <w:t xml:space="preserve">, </w:t>
      </w:r>
      <w:r w:rsidR="00DF3C17">
        <w:rPr>
          <w:rFonts w:ascii="Fira Sans Light" w:hAnsi="Fira Sans Light"/>
          <w:sz w:val="22"/>
          <w:szCs w:val="22"/>
        </w:rPr>
        <w:t>4 z Evropské zóny</w:t>
      </w:r>
      <w:r w:rsidR="00F60EC6">
        <w:rPr>
          <w:rFonts w:ascii="Fira Sans Light" w:hAnsi="Fira Sans Light"/>
          <w:sz w:val="22"/>
          <w:szCs w:val="22"/>
        </w:rPr>
        <w:t>, 1 nejvyšší z</w:t>
      </w:r>
      <w:r w:rsidR="00A80F5A">
        <w:rPr>
          <w:rFonts w:ascii="Fira Sans Light" w:hAnsi="Fira Sans Light"/>
          <w:sz w:val="22"/>
          <w:szCs w:val="22"/>
        </w:rPr>
        <w:t>e světového žebříčku</w:t>
      </w:r>
      <w:r w:rsidR="009C4339">
        <w:rPr>
          <w:rFonts w:ascii="Fira Sans Light" w:hAnsi="Fira Sans Light"/>
          <w:sz w:val="22"/>
          <w:szCs w:val="22"/>
        </w:rPr>
        <w:t xml:space="preserve"> a pořadatelská země</w:t>
      </w:r>
      <w:r w:rsidR="00177503">
        <w:rPr>
          <w:rFonts w:ascii="Fira Sans Light" w:hAnsi="Fira Sans Light"/>
          <w:sz w:val="22"/>
          <w:szCs w:val="22"/>
        </w:rPr>
        <w:t>;</w:t>
      </w:r>
    </w:p>
    <w:p w14:paraId="3FAE8310" w14:textId="03DD9A8F" w:rsidR="00BD6EA4" w:rsidRDefault="00BD6EA4" w:rsidP="00D04CA2">
      <w:pPr>
        <w:ind w:left="709"/>
        <w:rPr>
          <w:rFonts w:ascii="Fira Sans Light" w:hAnsi="Fira Sans Light"/>
          <w:sz w:val="22"/>
          <w:szCs w:val="22"/>
        </w:rPr>
      </w:pPr>
      <w:r>
        <w:rPr>
          <w:rFonts w:ascii="Fira Sans Light" w:hAnsi="Fira Sans Light"/>
          <w:sz w:val="22"/>
          <w:szCs w:val="22"/>
        </w:rPr>
        <w:t>PH – 1x za 4 roky</w:t>
      </w:r>
      <w:r w:rsidR="00531E2B">
        <w:rPr>
          <w:rFonts w:ascii="Fira Sans Light" w:hAnsi="Fira Sans Light"/>
          <w:sz w:val="22"/>
          <w:szCs w:val="22"/>
        </w:rPr>
        <w:t xml:space="preserve"> – 8 zemí </w:t>
      </w:r>
      <w:r w:rsidR="001F1275">
        <w:rPr>
          <w:rFonts w:ascii="Fira Sans Light" w:hAnsi="Fira Sans Light"/>
          <w:sz w:val="22"/>
          <w:szCs w:val="22"/>
        </w:rPr>
        <w:t>–</w:t>
      </w:r>
      <w:r w:rsidR="007C6EBF">
        <w:rPr>
          <w:rFonts w:ascii="Fira Sans Light" w:hAnsi="Fira Sans Light"/>
          <w:sz w:val="22"/>
          <w:szCs w:val="22"/>
        </w:rPr>
        <w:t xml:space="preserve"> </w:t>
      </w:r>
      <w:r w:rsidR="0074621E">
        <w:rPr>
          <w:rFonts w:ascii="Fira Sans Light" w:hAnsi="Fira Sans Light"/>
          <w:sz w:val="22"/>
          <w:szCs w:val="22"/>
        </w:rPr>
        <w:t xml:space="preserve">vítěz z MS, </w:t>
      </w:r>
      <w:r w:rsidR="00473C4B">
        <w:rPr>
          <w:rFonts w:ascii="Fira Sans Light" w:hAnsi="Fira Sans Light"/>
          <w:sz w:val="22"/>
          <w:szCs w:val="22"/>
        </w:rPr>
        <w:t xml:space="preserve">vítěz </w:t>
      </w:r>
      <w:r w:rsidR="004B1747">
        <w:rPr>
          <w:rFonts w:ascii="Fira Sans Light" w:hAnsi="Fira Sans Light"/>
          <w:sz w:val="22"/>
          <w:szCs w:val="22"/>
        </w:rPr>
        <w:t xml:space="preserve">zóny </w:t>
      </w:r>
      <w:r w:rsidR="00E46014">
        <w:rPr>
          <w:rFonts w:ascii="Fira Sans Light" w:hAnsi="Fira Sans Light"/>
          <w:sz w:val="22"/>
          <w:szCs w:val="22"/>
        </w:rPr>
        <w:t>Ameri</w:t>
      </w:r>
      <w:r w:rsidR="00A9208E">
        <w:rPr>
          <w:rFonts w:ascii="Fira Sans Light" w:hAnsi="Fira Sans Light"/>
          <w:sz w:val="22"/>
          <w:szCs w:val="22"/>
        </w:rPr>
        <w:t xml:space="preserve">ka, </w:t>
      </w:r>
      <w:r w:rsidR="00310684">
        <w:rPr>
          <w:rFonts w:ascii="Fira Sans Light" w:hAnsi="Fira Sans Light"/>
          <w:sz w:val="22"/>
          <w:szCs w:val="22"/>
        </w:rPr>
        <w:t>vítěz zóny Asie</w:t>
      </w:r>
      <w:r w:rsidR="003F5E68">
        <w:rPr>
          <w:rFonts w:ascii="Fira Sans Light" w:hAnsi="Fira Sans Light"/>
          <w:sz w:val="22"/>
          <w:szCs w:val="22"/>
        </w:rPr>
        <w:t xml:space="preserve">, </w:t>
      </w:r>
      <w:r w:rsidR="0039382C">
        <w:rPr>
          <w:rFonts w:ascii="Fira Sans Light" w:hAnsi="Fira Sans Light"/>
          <w:sz w:val="22"/>
          <w:szCs w:val="22"/>
        </w:rPr>
        <w:t xml:space="preserve">2 země </w:t>
      </w:r>
      <w:r w:rsidR="003F5E68">
        <w:rPr>
          <w:rFonts w:ascii="Fira Sans Light" w:hAnsi="Fira Sans Light"/>
          <w:sz w:val="22"/>
          <w:szCs w:val="22"/>
        </w:rPr>
        <w:t>ze</w:t>
      </w:r>
      <w:r w:rsidR="00473C4B">
        <w:rPr>
          <w:rFonts w:ascii="Fira Sans Light" w:hAnsi="Fira Sans Light"/>
          <w:sz w:val="22"/>
          <w:szCs w:val="22"/>
        </w:rPr>
        <w:t xml:space="preserve"> zón</w:t>
      </w:r>
      <w:r w:rsidR="00AF2AAE">
        <w:rPr>
          <w:rFonts w:ascii="Fira Sans Light" w:hAnsi="Fira Sans Light"/>
          <w:sz w:val="22"/>
          <w:szCs w:val="22"/>
        </w:rPr>
        <w:t>y</w:t>
      </w:r>
      <w:r w:rsidR="00473C4B">
        <w:rPr>
          <w:rFonts w:ascii="Fira Sans Light" w:hAnsi="Fira Sans Light"/>
          <w:sz w:val="22"/>
          <w:szCs w:val="22"/>
        </w:rPr>
        <w:t> Evrop</w:t>
      </w:r>
      <w:r w:rsidR="00AF2AAE">
        <w:rPr>
          <w:rFonts w:ascii="Fira Sans Light" w:hAnsi="Fira Sans Light"/>
          <w:sz w:val="22"/>
          <w:szCs w:val="22"/>
        </w:rPr>
        <w:t>a</w:t>
      </w:r>
      <w:r w:rsidR="00473C4B">
        <w:rPr>
          <w:rFonts w:ascii="Fira Sans Light" w:hAnsi="Fira Sans Light"/>
          <w:sz w:val="22"/>
          <w:szCs w:val="22"/>
        </w:rPr>
        <w:t xml:space="preserve">, </w:t>
      </w:r>
      <w:r w:rsidR="00816A3F">
        <w:rPr>
          <w:rFonts w:ascii="Fira Sans Light" w:hAnsi="Fira Sans Light"/>
          <w:sz w:val="22"/>
          <w:szCs w:val="22"/>
        </w:rPr>
        <w:t>hostitelská země</w:t>
      </w:r>
      <w:r w:rsidR="000A13A2">
        <w:rPr>
          <w:rFonts w:ascii="Fira Sans Light" w:hAnsi="Fira Sans Light"/>
          <w:sz w:val="22"/>
          <w:szCs w:val="22"/>
        </w:rPr>
        <w:t xml:space="preserve"> a</w:t>
      </w:r>
      <w:r w:rsidR="00D04CA2">
        <w:rPr>
          <w:rFonts w:ascii="Fira Sans Light" w:hAnsi="Fira Sans Light"/>
          <w:sz w:val="22"/>
          <w:szCs w:val="22"/>
        </w:rPr>
        <w:t xml:space="preserve"> </w:t>
      </w:r>
      <w:r w:rsidR="00ED7E68">
        <w:rPr>
          <w:rFonts w:ascii="Fira Sans Light" w:hAnsi="Fira Sans Light"/>
          <w:sz w:val="22"/>
          <w:szCs w:val="22"/>
        </w:rPr>
        <w:t>2 země z kvalifikačního turnaje;</w:t>
      </w:r>
    </w:p>
    <w:p w14:paraId="509AA23D" w14:textId="48485201" w:rsidR="00D46B9E" w:rsidRPr="00EC2B58" w:rsidRDefault="00D46B9E">
      <w:pPr>
        <w:rPr>
          <w:rFonts w:ascii="Fira Sans Light" w:hAnsi="Fira Sans Light"/>
          <w:sz w:val="22"/>
          <w:szCs w:val="22"/>
        </w:rPr>
      </w:pPr>
    </w:p>
    <w:p w14:paraId="0552384F" w14:textId="77777777" w:rsidR="005A63E5" w:rsidRDefault="005A63E5" w:rsidP="005A63E5">
      <w:pPr>
        <w:rPr>
          <w:rFonts w:ascii="Fira Sans Light" w:hAnsi="Fira Sans Light"/>
          <w:sz w:val="22"/>
          <w:szCs w:val="22"/>
        </w:rPr>
      </w:pPr>
      <w:r>
        <w:rPr>
          <w:rFonts w:ascii="Fira Sans Light" w:hAnsi="Fira Sans Light"/>
          <w:sz w:val="22"/>
          <w:szCs w:val="22"/>
        </w:rPr>
        <w:t>Světový žebříček:</w:t>
      </w:r>
    </w:p>
    <w:p w14:paraId="3E46DA02" w14:textId="77777777" w:rsidR="005A63E5" w:rsidRDefault="005A63E5" w:rsidP="005A63E5">
      <w:pPr>
        <w:rPr>
          <w:rFonts w:ascii="Fira Sans Light" w:hAnsi="Fira Sans Light"/>
          <w:sz w:val="22"/>
          <w:szCs w:val="22"/>
        </w:rPr>
      </w:pPr>
      <w:r>
        <w:rPr>
          <w:rFonts w:ascii="Fira Sans Light" w:hAnsi="Fira Sans Light"/>
          <w:sz w:val="22"/>
          <w:szCs w:val="22"/>
        </w:rPr>
        <w:tab/>
      </w:r>
      <w:hyperlink r:id="rId15" w:history="1">
        <w:r w:rsidRPr="0002370E">
          <w:rPr>
            <w:rStyle w:val="Hyperlink"/>
            <w:rFonts w:ascii="Fira Sans Light" w:hAnsi="Fira Sans Light"/>
            <w:sz w:val="22"/>
            <w:szCs w:val="22"/>
          </w:rPr>
          <w:t>https://worldwheelchair.rugby/world-rankings/</w:t>
        </w:r>
      </w:hyperlink>
    </w:p>
    <w:p w14:paraId="3F26581E" w14:textId="77777777" w:rsidR="005A63E5" w:rsidRDefault="005A63E5" w:rsidP="005A63E5">
      <w:pPr>
        <w:rPr>
          <w:rFonts w:ascii="Fira Sans Light" w:hAnsi="Fira Sans Light"/>
          <w:sz w:val="22"/>
          <w:szCs w:val="22"/>
        </w:rPr>
      </w:pPr>
      <w:r>
        <w:rPr>
          <w:rFonts w:ascii="Fira Sans Light" w:hAnsi="Fira Sans Light"/>
          <w:sz w:val="22"/>
          <w:szCs w:val="22"/>
        </w:rPr>
        <w:tab/>
        <w:t>Ve světovém žebříčku je 35 zemí z toho 18 z Evropy</w:t>
      </w:r>
    </w:p>
    <w:p w14:paraId="3D0F4520" w14:textId="77777777" w:rsidR="005A63E5" w:rsidRDefault="005A63E5" w:rsidP="005A63E5">
      <w:pPr>
        <w:rPr>
          <w:rFonts w:ascii="Fira Sans Light" w:hAnsi="Fira Sans Light"/>
          <w:sz w:val="22"/>
          <w:szCs w:val="22"/>
        </w:rPr>
      </w:pPr>
      <w:r>
        <w:rPr>
          <w:rFonts w:ascii="Fira Sans Light" w:hAnsi="Fira Sans Light"/>
          <w:sz w:val="22"/>
          <w:szCs w:val="22"/>
        </w:rPr>
        <w:tab/>
        <w:t>ČR je na 23. místě (10. místo v Evropě)</w:t>
      </w:r>
    </w:p>
    <w:p w14:paraId="261177BE" w14:textId="77777777" w:rsidR="00912A44" w:rsidRDefault="00912A44">
      <w:pPr>
        <w:rPr>
          <w:rFonts w:ascii="Fira Sans Light" w:hAnsi="Fira Sans Light"/>
          <w:sz w:val="22"/>
          <w:szCs w:val="22"/>
        </w:rPr>
      </w:pPr>
    </w:p>
    <w:p w14:paraId="2BCBD605" w14:textId="7DA5707B" w:rsidR="00912A44" w:rsidRDefault="00912A44">
      <w:pPr>
        <w:rPr>
          <w:rFonts w:ascii="Fira Sans Light" w:hAnsi="Fira Sans Light"/>
          <w:sz w:val="22"/>
          <w:szCs w:val="22"/>
        </w:rPr>
      </w:pPr>
      <w:r>
        <w:rPr>
          <w:rFonts w:ascii="Fira Sans Light" w:hAnsi="Fira Sans Light"/>
          <w:sz w:val="22"/>
          <w:szCs w:val="22"/>
        </w:rPr>
        <w:t>Finanční náročnost</w:t>
      </w:r>
      <w:r w:rsidR="006B018E">
        <w:rPr>
          <w:rFonts w:ascii="Fira Sans Light" w:hAnsi="Fira Sans Light"/>
          <w:sz w:val="22"/>
          <w:szCs w:val="22"/>
        </w:rPr>
        <w:t>:</w:t>
      </w:r>
    </w:p>
    <w:p w14:paraId="5A0D42E7" w14:textId="729A2BA2" w:rsidR="006B018E" w:rsidRDefault="003F051E" w:rsidP="003F051E">
      <w:pPr>
        <w:pStyle w:val="ListParagraph"/>
        <w:numPr>
          <w:ilvl w:val="0"/>
          <w:numId w:val="5"/>
        </w:numPr>
        <w:rPr>
          <w:rFonts w:ascii="Fira Sans Light" w:hAnsi="Fira Sans Light"/>
          <w:sz w:val="22"/>
          <w:szCs w:val="22"/>
        </w:rPr>
      </w:pPr>
      <w:r>
        <w:rPr>
          <w:rFonts w:ascii="Fira Sans Light" w:hAnsi="Fira Sans Light"/>
          <w:sz w:val="22"/>
          <w:szCs w:val="22"/>
        </w:rPr>
        <w:t>Vybavení – sportovní vozík</w:t>
      </w:r>
      <w:r w:rsidR="00DB167A">
        <w:rPr>
          <w:rFonts w:ascii="Fira Sans Light" w:hAnsi="Fira Sans Light"/>
          <w:sz w:val="22"/>
          <w:szCs w:val="22"/>
        </w:rPr>
        <w:t xml:space="preserve">y </w:t>
      </w:r>
      <w:r w:rsidR="00F1424B">
        <w:rPr>
          <w:rFonts w:ascii="Fira Sans Light" w:hAnsi="Fira Sans Light"/>
          <w:sz w:val="22"/>
          <w:szCs w:val="22"/>
        </w:rPr>
        <w:t xml:space="preserve">– </w:t>
      </w:r>
      <w:proofErr w:type="gramStart"/>
      <w:r w:rsidR="00F1424B">
        <w:rPr>
          <w:rFonts w:ascii="Fira Sans Light" w:hAnsi="Fira Sans Light"/>
          <w:sz w:val="22"/>
          <w:szCs w:val="22"/>
        </w:rPr>
        <w:t>150 – 250</w:t>
      </w:r>
      <w:proofErr w:type="gramEnd"/>
      <w:r w:rsidR="00F1424B">
        <w:rPr>
          <w:rFonts w:ascii="Fira Sans Light" w:hAnsi="Fira Sans Light"/>
          <w:sz w:val="22"/>
          <w:szCs w:val="22"/>
        </w:rPr>
        <w:t xml:space="preserve"> tis. Kč</w:t>
      </w:r>
    </w:p>
    <w:p w14:paraId="1B951B70" w14:textId="77777777" w:rsidR="009B62A1" w:rsidRPr="003A1DE7" w:rsidRDefault="009B62A1" w:rsidP="009B62A1">
      <w:pPr>
        <w:pStyle w:val="ListParagraph"/>
        <w:numPr>
          <w:ilvl w:val="0"/>
          <w:numId w:val="5"/>
        </w:numPr>
        <w:rPr>
          <w:rFonts w:ascii="Fira Sans Light" w:hAnsi="Fira Sans Light"/>
          <w:sz w:val="22"/>
          <w:szCs w:val="22"/>
        </w:rPr>
      </w:pPr>
      <w:r>
        <w:rPr>
          <w:rFonts w:ascii="Fira Sans Light" w:hAnsi="Fira Sans Light"/>
          <w:sz w:val="22"/>
          <w:szCs w:val="22"/>
        </w:rPr>
        <w:t xml:space="preserve">Osobní asistence – strava, osobní hygiena, přesun do sportovního vozíku atd. </w:t>
      </w:r>
    </w:p>
    <w:p w14:paraId="424A5F65" w14:textId="77777777" w:rsidR="009B62A1" w:rsidRPr="005A62AC" w:rsidRDefault="009B62A1" w:rsidP="009B62A1">
      <w:pPr>
        <w:rPr>
          <w:rFonts w:ascii="Fira Sans Light" w:hAnsi="Fira Sans Light"/>
          <w:sz w:val="22"/>
          <w:szCs w:val="22"/>
        </w:rPr>
      </w:pPr>
    </w:p>
    <w:p w14:paraId="7CE7046F" w14:textId="77777777" w:rsidR="00912A44" w:rsidRDefault="00912A44">
      <w:pPr>
        <w:rPr>
          <w:rFonts w:ascii="Fira Sans Light" w:hAnsi="Fira Sans Light"/>
          <w:sz w:val="22"/>
          <w:szCs w:val="22"/>
        </w:rPr>
      </w:pPr>
    </w:p>
    <w:p w14:paraId="12CDF395" w14:textId="77777777" w:rsidR="00C70ABF" w:rsidRDefault="00C70ABF">
      <w:pPr>
        <w:rPr>
          <w:rFonts w:ascii="Fira Sans Light" w:hAnsi="Fira Sans Light"/>
          <w:sz w:val="22"/>
          <w:szCs w:val="22"/>
        </w:rPr>
      </w:pPr>
    </w:p>
    <w:p w14:paraId="3570C9A9" w14:textId="77777777" w:rsidR="00C70ABF" w:rsidRDefault="00C70ABF">
      <w:pPr>
        <w:rPr>
          <w:rFonts w:ascii="Fira Sans Light" w:hAnsi="Fira Sans Light"/>
          <w:sz w:val="22"/>
          <w:szCs w:val="22"/>
        </w:rPr>
      </w:pPr>
    </w:p>
    <w:p w14:paraId="20403DAD" w14:textId="77777777" w:rsidR="00C70ABF" w:rsidRDefault="00C70ABF">
      <w:pPr>
        <w:rPr>
          <w:rFonts w:ascii="Fira Sans Light" w:hAnsi="Fira Sans Light"/>
          <w:sz w:val="22"/>
          <w:szCs w:val="22"/>
        </w:rPr>
      </w:pPr>
    </w:p>
    <w:p w14:paraId="4380C0A7" w14:textId="24F2A11D" w:rsidR="00775531" w:rsidRPr="00EC2B58" w:rsidRDefault="00775531" w:rsidP="00EC2B58">
      <w:pPr>
        <w:pStyle w:val="ListParagraph"/>
        <w:numPr>
          <w:ilvl w:val="0"/>
          <w:numId w:val="3"/>
        </w:numPr>
        <w:rPr>
          <w:rFonts w:ascii="Fira Sans Light" w:hAnsi="Fira Sans Light"/>
          <w:b/>
          <w:sz w:val="22"/>
          <w:szCs w:val="22"/>
        </w:rPr>
      </w:pPr>
      <w:r w:rsidRPr="00EC2B58">
        <w:rPr>
          <w:rFonts w:ascii="Fira Sans Light" w:hAnsi="Fira Sans Light"/>
          <w:b/>
          <w:sz w:val="22"/>
          <w:szCs w:val="22"/>
        </w:rPr>
        <w:t>Jmenný seznam reprezentantů</w:t>
      </w:r>
    </w:p>
    <w:p w14:paraId="2687358B" w14:textId="4C50A4BB" w:rsidR="00775531" w:rsidRPr="00EC2B58" w:rsidRDefault="00775531" w:rsidP="00775531">
      <w:pPr>
        <w:rPr>
          <w:rFonts w:ascii="Fira Sans Light" w:hAnsi="Fira Sans Light"/>
          <w:sz w:val="22"/>
          <w:szCs w:val="22"/>
        </w:rPr>
      </w:pPr>
    </w:p>
    <w:tbl>
      <w:tblPr>
        <w:tblpPr w:leftFromText="141" w:rightFromText="141" w:vertAnchor="text" w:horzAnchor="page" w:tblpX="2161" w:tblpY="55"/>
        <w:tblW w:w="538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3"/>
        <w:gridCol w:w="1417"/>
        <w:gridCol w:w="1276"/>
        <w:gridCol w:w="1276"/>
      </w:tblGrid>
      <w:tr w:rsidR="00775531" w:rsidRPr="00775531" w14:paraId="7C6F7619" w14:textId="51DFE98E" w:rsidTr="00FC7E17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381B586" w14:textId="77777777" w:rsidR="00775531" w:rsidRPr="00775531" w:rsidRDefault="00775531" w:rsidP="00775531">
            <w:pPr>
              <w:suppressAutoHyphens w:val="0"/>
              <w:rPr>
                <w:rFonts w:ascii="Fira Sans Light" w:eastAsia="Times New Roman" w:hAnsi="Fira Sans Light" w:cs="Calibri"/>
                <w:b/>
                <w:bCs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775531">
              <w:rPr>
                <w:rFonts w:ascii="Fira Sans Light" w:eastAsia="Times New Roman" w:hAnsi="Fira Sans Light" w:cs="Calibri"/>
                <w:b/>
                <w:bCs/>
                <w:color w:val="000000"/>
                <w:kern w:val="0"/>
                <w:sz w:val="22"/>
                <w:szCs w:val="22"/>
                <w:lang w:eastAsia="cs-CZ" w:bidi="ar-SA"/>
              </w:rPr>
              <w:t>Jméno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21D990A" w14:textId="77777777" w:rsidR="00775531" w:rsidRPr="00775531" w:rsidRDefault="00775531" w:rsidP="00775531">
            <w:pPr>
              <w:suppressAutoHyphens w:val="0"/>
              <w:rPr>
                <w:rFonts w:ascii="Fira Sans Light" w:eastAsia="Times New Roman" w:hAnsi="Fira Sans Light" w:cs="Calibri"/>
                <w:b/>
                <w:bCs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775531">
              <w:rPr>
                <w:rFonts w:ascii="Fira Sans Light" w:eastAsia="Times New Roman" w:hAnsi="Fira Sans Light" w:cs="Calibri"/>
                <w:b/>
                <w:bCs/>
                <w:color w:val="000000"/>
                <w:kern w:val="0"/>
                <w:sz w:val="22"/>
                <w:szCs w:val="22"/>
                <w:lang w:eastAsia="cs-CZ" w:bidi="ar-SA"/>
              </w:rPr>
              <w:t>Příjmení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484F9CA" w14:textId="77777777" w:rsidR="00775531" w:rsidRPr="00775531" w:rsidRDefault="00775531" w:rsidP="00775531">
            <w:pPr>
              <w:suppressAutoHyphens w:val="0"/>
              <w:rPr>
                <w:rFonts w:ascii="Fira Sans Light" w:eastAsia="Times New Roman" w:hAnsi="Fira Sans Light" w:cs="Calibri"/>
                <w:b/>
                <w:bCs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775531">
              <w:rPr>
                <w:rFonts w:ascii="Fira Sans Light" w:eastAsia="Times New Roman" w:hAnsi="Fira Sans Light" w:cs="Calibri"/>
                <w:b/>
                <w:bCs/>
                <w:color w:val="000000"/>
                <w:kern w:val="0"/>
                <w:sz w:val="22"/>
                <w:szCs w:val="22"/>
                <w:lang w:eastAsia="cs-CZ" w:bidi="ar-SA"/>
              </w:rPr>
              <w:t>Pohlaví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3DBE1D41" w14:textId="137782C4" w:rsidR="00FC7E17" w:rsidRDefault="00FC7E17" w:rsidP="00775531">
            <w:pPr>
              <w:suppressAutoHyphens w:val="0"/>
              <w:rPr>
                <w:rFonts w:ascii="Fira Sans Light" w:eastAsia="Times New Roman" w:hAnsi="Fira Sans Light" w:cs="Calibri"/>
                <w:b/>
                <w:bCs/>
                <w:color w:val="000000"/>
                <w:kern w:val="0"/>
                <w:sz w:val="22"/>
                <w:szCs w:val="22"/>
                <w:lang w:eastAsia="cs-CZ" w:bidi="ar-SA"/>
              </w:rPr>
            </w:pPr>
            <w:r>
              <w:rPr>
                <w:rFonts w:ascii="Fira Sans Light" w:eastAsia="Times New Roman" w:hAnsi="Fira Sans Light" w:cs="Calibri"/>
                <w:b/>
                <w:bCs/>
                <w:color w:val="000000"/>
                <w:kern w:val="0"/>
                <w:sz w:val="22"/>
                <w:szCs w:val="22"/>
                <w:lang w:eastAsia="cs-CZ" w:bidi="ar-SA"/>
              </w:rPr>
              <w:t xml:space="preserve">Klasifikace </w:t>
            </w:r>
          </w:p>
        </w:tc>
      </w:tr>
      <w:tr w:rsidR="00775531" w:rsidRPr="00775531" w14:paraId="2F1D0E0C" w14:textId="77DE967E" w:rsidTr="00FC7E17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2945E" w14:textId="77777777" w:rsidR="00775531" w:rsidRPr="00775531" w:rsidRDefault="00775531" w:rsidP="00775531">
            <w:pPr>
              <w:suppressAutoHyphens w:val="0"/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775531"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  <w:t>Josef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2BA94" w14:textId="59D262D5" w:rsidR="00775531" w:rsidRPr="00775531" w:rsidRDefault="00775531" w:rsidP="00775531">
            <w:pPr>
              <w:suppressAutoHyphens w:val="0"/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</w:pPr>
            <w:proofErr w:type="spellStart"/>
            <w:r w:rsidRPr="00775531"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  <w:t>Grus</w:t>
            </w:r>
            <w:r w:rsidR="009F0E8A"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  <w:t>z</w:t>
            </w:r>
            <w:r w:rsidRPr="00775531"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  <w:t>ewski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CB734" w14:textId="77777777" w:rsidR="00775531" w:rsidRPr="00775531" w:rsidRDefault="00775531" w:rsidP="00775531">
            <w:pPr>
              <w:suppressAutoHyphens w:val="0"/>
              <w:jc w:val="center"/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775531"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  <w:t>muž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F689FE4" w14:textId="7E5D7A85" w:rsidR="00FC7E17" w:rsidRPr="00EC2B58" w:rsidRDefault="00F96027" w:rsidP="00775531">
            <w:pPr>
              <w:suppressAutoHyphens w:val="0"/>
              <w:jc w:val="center"/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</w:pPr>
            <w:r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  <w:t>1,0</w:t>
            </w:r>
          </w:p>
        </w:tc>
      </w:tr>
      <w:tr w:rsidR="00775531" w:rsidRPr="00775531" w14:paraId="0F78E849" w14:textId="6373A146" w:rsidTr="00FC7E17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0B921" w14:textId="77777777" w:rsidR="00775531" w:rsidRPr="00775531" w:rsidRDefault="00775531" w:rsidP="00775531">
            <w:pPr>
              <w:suppressAutoHyphens w:val="0"/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775531"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  <w:t xml:space="preserve">Filip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BAE77F" w14:textId="77777777" w:rsidR="00775531" w:rsidRPr="00775531" w:rsidRDefault="00775531" w:rsidP="00775531">
            <w:pPr>
              <w:suppressAutoHyphens w:val="0"/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775531"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  <w:t>Hladík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00266" w14:textId="77777777" w:rsidR="00775531" w:rsidRPr="00775531" w:rsidRDefault="00775531" w:rsidP="00775531">
            <w:pPr>
              <w:suppressAutoHyphens w:val="0"/>
              <w:jc w:val="center"/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775531"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  <w:t>muž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B6E74" w14:textId="1A3A2240" w:rsidR="00FC7E17" w:rsidRPr="00EC2B58" w:rsidRDefault="00471403" w:rsidP="00775531">
            <w:pPr>
              <w:suppressAutoHyphens w:val="0"/>
              <w:jc w:val="center"/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</w:pPr>
            <w:r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  <w:t>2,0</w:t>
            </w:r>
          </w:p>
        </w:tc>
      </w:tr>
      <w:tr w:rsidR="00775531" w:rsidRPr="00775531" w14:paraId="5980A8BE" w14:textId="03C617AF" w:rsidTr="00FC7E17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3FB35" w14:textId="77777777" w:rsidR="00775531" w:rsidRPr="00775531" w:rsidRDefault="00775531" w:rsidP="00775531">
            <w:pPr>
              <w:suppressAutoHyphens w:val="0"/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775531"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  <w:t>Vojtěch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78ED0D" w14:textId="77777777" w:rsidR="00775531" w:rsidRPr="00775531" w:rsidRDefault="00775531" w:rsidP="00775531">
            <w:pPr>
              <w:suppressAutoHyphens w:val="0"/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775531"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  <w:t>Konečný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B12E4" w14:textId="77777777" w:rsidR="00775531" w:rsidRPr="00775531" w:rsidRDefault="00775531" w:rsidP="00775531">
            <w:pPr>
              <w:suppressAutoHyphens w:val="0"/>
              <w:jc w:val="center"/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775531"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  <w:t>muž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DA74A" w14:textId="4653D0D2" w:rsidR="00FC7E17" w:rsidRPr="00EC2B58" w:rsidRDefault="00471403" w:rsidP="00775531">
            <w:pPr>
              <w:suppressAutoHyphens w:val="0"/>
              <w:jc w:val="center"/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</w:pPr>
            <w:r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  <w:t>2,0</w:t>
            </w:r>
          </w:p>
        </w:tc>
      </w:tr>
      <w:tr w:rsidR="00775531" w:rsidRPr="00775531" w14:paraId="213459B7" w14:textId="0AACD659" w:rsidTr="00FC7E17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65ACA" w14:textId="77777777" w:rsidR="00775531" w:rsidRPr="00775531" w:rsidRDefault="00775531" w:rsidP="00775531">
            <w:pPr>
              <w:suppressAutoHyphens w:val="0"/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775531"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  <w:t>Ondřej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65C216" w14:textId="77777777" w:rsidR="00775531" w:rsidRPr="00775531" w:rsidRDefault="00775531" w:rsidP="00775531">
            <w:pPr>
              <w:suppressAutoHyphens w:val="0"/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775531"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  <w:t>Kozák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3A381" w14:textId="77777777" w:rsidR="00775531" w:rsidRPr="00775531" w:rsidRDefault="00775531" w:rsidP="00775531">
            <w:pPr>
              <w:suppressAutoHyphens w:val="0"/>
              <w:jc w:val="center"/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775531"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  <w:t>muž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DCDB4" w14:textId="37286447" w:rsidR="00FC7E17" w:rsidRPr="00EC2B58" w:rsidRDefault="00471403" w:rsidP="00775531">
            <w:pPr>
              <w:suppressAutoHyphens w:val="0"/>
              <w:jc w:val="center"/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</w:pPr>
            <w:r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  <w:t>1,0</w:t>
            </w:r>
          </w:p>
        </w:tc>
      </w:tr>
      <w:tr w:rsidR="00775531" w:rsidRPr="00775531" w14:paraId="1D03077C" w14:textId="767122B2" w:rsidTr="00FC7E17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290C1" w14:textId="77777777" w:rsidR="00775531" w:rsidRPr="00775531" w:rsidRDefault="00775531" w:rsidP="00775531">
            <w:pPr>
              <w:suppressAutoHyphens w:val="0"/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775531"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  <w:t xml:space="preserve">David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581CB3" w14:textId="77777777" w:rsidR="00775531" w:rsidRPr="00775531" w:rsidRDefault="00775531" w:rsidP="00775531">
            <w:pPr>
              <w:suppressAutoHyphens w:val="0"/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775531"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  <w:t>Lukeš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1B7C0" w14:textId="77777777" w:rsidR="00775531" w:rsidRPr="00775531" w:rsidRDefault="00775531" w:rsidP="00775531">
            <w:pPr>
              <w:suppressAutoHyphens w:val="0"/>
              <w:jc w:val="center"/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775531"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  <w:t>muž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48CB7" w14:textId="1A33BA71" w:rsidR="00FC7E17" w:rsidRPr="00EC2B58" w:rsidRDefault="00471403" w:rsidP="00775531">
            <w:pPr>
              <w:suppressAutoHyphens w:val="0"/>
              <w:jc w:val="center"/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</w:pPr>
            <w:r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  <w:t>0,5</w:t>
            </w:r>
          </w:p>
        </w:tc>
      </w:tr>
      <w:tr w:rsidR="00775531" w:rsidRPr="00775531" w14:paraId="3BB93DE2" w14:textId="4A61FA80" w:rsidTr="00FC7E17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2E582" w14:textId="77777777" w:rsidR="00775531" w:rsidRPr="00775531" w:rsidRDefault="00775531" w:rsidP="00775531">
            <w:pPr>
              <w:suppressAutoHyphens w:val="0"/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775531"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  <w:t xml:space="preserve">David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6B6E50" w14:textId="77777777" w:rsidR="00775531" w:rsidRPr="00775531" w:rsidRDefault="00775531" w:rsidP="00775531">
            <w:pPr>
              <w:suppressAutoHyphens w:val="0"/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</w:pPr>
            <w:proofErr w:type="spellStart"/>
            <w:r w:rsidRPr="00775531"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  <w:t>Mecera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3D4D9" w14:textId="77777777" w:rsidR="00775531" w:rsidRPr="00775531" w:rsidRDefault="00775531" w:rsidP="00775531">
            <w:pPr>
              <w:suppressAutoHyphens w:val="0"/>
              <w:jc w:val="center"/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775531"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  <w:t>muž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01721" w14:textId="7720D1B5" w:rsidR="00FC7E17" w:rsidRPr="00EC2B58" w:rsidRDefault="00471403" w:rsidP="00775531">
            <w:pPr>
              <w:suppressAutoHyphens w:val="0"/>
              <w:jc w:val="center"/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</w:pPr>
            <w:r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  <w:t>2,0</w:t>
            </w:r>
          </w:p>
        </w:tc>
      </w:tr>
      <w:tr w:rsidR="00775531" w:rsidRPr="00775531" w14:paraId="0E63FEF2" w14:textId="24A29E3C" w:rsidTr="00FC7E17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7D1A8" w14:textId="77777777" w:rsidR="00775531" w:rsidRPr="00775531" w:rsidRDefault="00775531" w:rsidP="00775531">
            <w:pPr>
              <w:suppressAutoHyphens w:val="0"/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775531"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  <w:t xml:space="preserve">Jan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82E99C" w14:textId="77777777" w:rsidR="00775531" w:rsidRPr="00775531" w:rsidRDefault="00775531" w:rsidP="00775531">
            <w:pPr>
              <w:suppressAutoHyphens w:val="0"/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775531"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  <w:t>Mikeska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8B566" w14:textId="77777777" w:rsidR="00775531" w:rsidRPr="00775531" w:rsidRDefault="00775531" w:rsidP="00775531">
            <w:pPr>
              <w:suppressAutoHyphens w:val="0"/>
              <w:jc w:val="center"/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775531"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  <w:t>muž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6A5E4" w14:textId="6581D034" w:rsidR="00FC7E17" w:rsidRPr="00EC2B58" w:rsidRDefault="00471403" w:rsidP="00775531">
            <w:pPr>
              <w:suppressAutoHyphens w:val="0"/>
              <w:jc w:val="center"/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</w:pPr>
            <w:r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  <w:t>2,5</w:t>
            </w:r>
          </w:p>
        </w:tc>
      </w:tr>
      <w:tr w:rsidR="00775531" w:rsidRPr="00775531" w14:paraId="508233DD" w14:textId="183B0473" w:rsidTr="00FC7E17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84B2E" w14:textId="77777777" w:rsidR="00775531" w:rsidRPr="00775531" w:rsidRDefault="00775531" w:rsidP="00775531">
            <w:pPr>
              <w:suppressAutoHyphens w:val="0"/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775531"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  <w:t>Tomáš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A8DF34" w14:textId="77777777" w:rsidR="00775531" w:rsidRPr="00775531" w:rsidRDefault="00775531" w:rsidP="00775531">
            <w:pPr>
              <w:suppressAutoHyphens w:val="0"/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775531"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  <w:t>Moravik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7B045" w14:textId="77777777" w:rsidR="00775531" w:rsidRPr="00775531" w:rsidRDefault="00775531" w:rsidP="00775531">
            <w:pPr>
              <w:suppressAutoHyphens w:val="0"/>
              <w:jc w:val="center"/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775531"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  <w:t>muž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CCB1D" w14:textId="13B6D424" w:rsidR="00FC7E17" w:rsidRPr="00EC2B58" w:rsidRDefault="00471403" w:rsidP="00775531">
            <w:pPr>
              <w:suppressAutoHyphens w:val="0"/>
              <w:jc w:val="center"/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</w:pPr>
            <w:r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  <w:t>1,0</w:t>
            </w:r>
          </w:p>
        </w:tc>
      </w:tr>
      <w:tr w:rsidR="00775531" w:rsidRPr="00775531" w14:paraId="13C35C77" w14:textId="6830E987" w:rsidTr="00FC7E17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C753C" w14:textId="77777777" w:rsidR="00775531" w:rsidRPr="00775531" w:rsidRDefault="00775531" w:rsidP="00775531">
            <w:pPr>
              <w:suppressAutoHyphens w:val="0"/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775531"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  <w:t xml:space="preserve">Adam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FA515F" w14:textId="77777777" w:rsidR="00775531" w:rsidRPr="00775531" w:rsidRDefault="00775531" w:rsidP="00775531">
            <w:pPr>
              <w:suppressAutoHyphens w:val="0"/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775531"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  <w:t>Musil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0636E" w14:textId="77777777" w:rsidR="00775531" w:rsidRPr="00775531" w:rsidRDefault="00775531" w:rsidP="00775531">
            <w:pPr>
              <w:suppressAutoHyphens w:val="0"/>
              <w:jc w:val="center"/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775531"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  <w:t>muž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31942" w14:textId="7530C882" w:rsidR="00FC7E17" w:rsidRPr="00EC2B58" w:rsidRDefault="00471403" w:rsidP="00775531">
            <w:pPr>
              <w:suppressAutoHyphens w:val="0"/>
              <w:jc w:val="center"/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</w:pPr>
            <w:r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  <w:t>0,5</w:t>
            </w:r>
          </w:p>
        </w:tc>
      </w:tr>
      <w:tr w:rsidR="00775531" w:rsidRPr="00775531" w14:paraId="781C512E" w14:textId="11CD0641" w:rsidTr="00FC7E17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EEB1D" w14:textId="77777777" w:rsidR="00775531" w:rsidRPr="00775531" w:rsidRDefault="00775531" w:rsidP="00775531">
            <w:pPr>
              <w:suppressAutoHyphens w:val="0"/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775531"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  <w:t xml:space="preserve">Petr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4EA5FA" w14:textId="77777777" w:rsidR="00775531" w:rsidRPr="00775531" w:rsidRDefault="00775531" w:rsidP="00775531">
            <w:pPr>
              <w:suppressAutoHyphens w:val="0"/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</w:pPr>
            <w:proofErr w:type="spellStart"/>
            <w:r w:rsidRPr="00775531"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  <w:t>Oppenauer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25DFB" w14:textId="77777777" w:rsidR="00775531" w:rsidRPr="00775531" w:rsidRDefault="00775531" w:rsidP="00775531">
            <w:pPr>
              <w:suppressAutoHyphens w:val="0"/>
              <w:jc w:val="center"/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775531"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  <w:t>muž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7641D" w14:textId="14B271D9" w:rsidR="00FC7E17" w:rsidRPr="00EC2B58" w:rsidRDefault="00471403" w:rsidP="00775531">
            <w:pPr>
              <w:suppressAutoHyphens w:val="0"/>
              <w:jc w:val="center"/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</w:pPr>
            <w:r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  <w:t>1,5</w:t>
            </w:r>
          </w:p>
        </w:tc>
      </w:tr>
      <w:tr w:rsidR="00775531" w:rsidRPr="00775531" w14:paraId="7D10EEDB" w14:textId="653AC989" w:rsidTr="00FC7E17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33A3C" w14:textId="77777777" w:rsidR="00775531" w:rsidRPr="00775531" w:rsidRDefault="00775531" w:rsidP="00775531">
            <w:pPr>
              <w:suppressAutoHyphens w:val="0"/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775531"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  <w:t xml:space="preserve">Jiří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BDF8A0" w14:textId="77777777" w:rsidR="00775531" w:rsidRPr="00775531" w:rsidRDefault="00775531" w:rsidP="00775531">
            <w:pPr>
              <w:suppressAutoHyphens w:val="0"/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775531"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  <w:t>Pleško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7CA19" w14:textId="77777777" w:rsidR="00775531" w:rsidRPr="00775531" w:rsidRDefault="00775531" w:rsidP="00775531">
            <w:pPr>
              <w:suppressAutoHyphens w:val="0"/>
              <w:jc w:val="center"/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775531"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  <w:t>muž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E7C84" w14:textId="1532D9FD" w:rsidR="00FC7E17" w:rsidRPr="00EC2B58" w:rsidRDefault="00471403" w:rsidP="00775531">
            <w:pPr>
              <w:suppressAutoHyphens w:val="0"/>
              <w:jc w:val="center"/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</w:pPr>
            <w:r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  <w:t>1,5</w:t>
            </w:r>
          </w:p>
        </w:tc>
      </w:tr>
      <w:tr w:rsidR="00775531" w:rsidRPr="00775531" w14:paraId="46C514DA" w14:textId="42F73DEB" w:rsidTr="00FC7E17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8363B" w14:textId="77777777" w:rsidR="00775531" w:rsidRPr="00775531" w:rsidRDefault="00775531" w:rsidP="00775531">
            <w:pPr>
              <w:suppressAutoHyphens w:val="0"/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775531"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  <w:t xml:space="preserve">Valter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3533DA" w14:textId="77777777" w:rsidR="00775531" w:rsidRPr="00775531" w:rsidRDefault="00775531" w:rsidP="00775531">
            <w:pPr>
              <w:suppressAutoHyphens w:val="0"/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</w:pPr>
            <w:proofErr w:type="spellStart"/>
            <w:r w:rsidRPr="00775531"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  <w:t>Rönisch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2F16F" w14:textId="77777777" w:rsidR="00775531" w:rsidRPr="00775531" w:rsidRDefault="00775531" w:rsidP="00775531">
            <w:pPr>
              <w:suppressAutoHyphens w:val="0"/>
              <w:jc w:val="center"/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775531"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  <w:t>muž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74E86" w14:textId="102A2DBD" w:rsidR="00FC7E17" w:rsidRPr="00EC2B58" w:rsidRDefault="00471403" w:rsidP="00775531">
            <w:pPr>
              <w:suppressAutoHyphens w:val="0"/>
              <w:jc w:val="center"/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</w:pPr>
            <w:r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  <w:t>2,0</w:t>
            </w:r>
          </w:p>
        </w:tc>
      </w:tr>
      <w:tr w:rsidR="00775531" w:rsidRPr="00775531" w14:paraId="6223ED8C" w14:textId="0F3DE085" w:rsidTr="00FC7E17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DCDC2" w14:textId="77777777" w:rsidR="00775531" w:rsidRPr="00775531" w:rsidRDefault="00775531" w:rsidP="00775531">
            <w:pPr>
              <w:suppressAutoHyphens w:val="0"/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775531"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  <w:t xml:space="preserve">Filip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8B47CB" w14:textId="77777777" w:rsidR="00775531" w:rsidRPr="00775531" w:rsidRDefault="00775531" w:rsidP="00775531">
            <w:pPr>
              <w:suppressAutoHyphens w:val="0"/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</w:pPr>
            <w:proofErr w:type="spellStart"/>
            <w:r w:rsidRPr="00775531"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  <w:t>Vartoň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E190E" w14:textId="77777777" w:rsidR="00775531" w:rsidRPr="00775531" w:rsidRDefault="00775531" w:rsidP="00775531">
            <w:pPr>
              <w:suppressAutoHyphens w:val="0"/>
              <w:jc w:val="center"/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775531"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  <w:t>muž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36ECE" w14:textId="0241D3F3" w:rsidR="00FC7E17" w:rsidRPr="00EC2B58" w:rsidRDefault="00471403" w:rsidP="00775531">
            <w:pPr>
              <w:suppressAutoHyphens w:val="0"/>
              <w:jc w:val="center"/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</w:pPr>
            <w:r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  <w:t>2,0</w:t>
            </w:r>
          </w:p>
        </w:tc>
      </w:tr>
      <w:tr w:rsidR="00775531" w:rsidRPr="00775531" w14:paraId="4DE7004D" w14:textId="10606BFF" w:rsidTr="00FC7E17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D0E4C" w14:textId="77777777" w:rsidR="00775531" w:rsidRPr="00775531" w:rsidRDefault="00775531" w:rsidP="00775531">
            <w:pPr>
              <w:suppressAutoHyphens w:val="0"/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775531"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  <w:t>Marek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FA2571" w14:textId="77777777" w:rsidR="00775531" w:rsidRPr="00775531" w:rsidRDefault="00775531" w:rsidP="00775531">
            <w:pPr>
              <w:suppressAutoHyphens w:val="0"/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775531"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  <w:t>Váša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B43DC" w14:textId="77777777" w:rsidR="00775531" w:rsidRPr="00775531" w:rsidRDefault="00775531" w:rsidP="00775531">
            <w:pPr>
              <w:suppressAutoHyphens w:val="0"/>
              <w:jc w:val="center"/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775531"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  <w:t>muž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08139" w14:textId="74E2AF08" w:rsidR="00FC7E17" w:rsidRPr="00EC2B58" w:rsidRDefault="00471403" w:rsidP="00775531">
            <w:pPr>
              <w:suppressAutoHyphens w:val="0"/>
              <w:jc w:val="center"/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</w:pPr>
            <w:r>
              <w:rPr>
                <w:rFonts w:ascii="Fira Sans Light" w:eastAsia="Times New Roman" w:hAnsi="Fira Sans Light" w:cs="Calibri"/>
                <w:color w:val="000000"/>
                <w:kern w:val="0"/>
                <w:sz w:val="22"/>
                <w:szCs w:val="22"/>
                <w:lang w:eastAsia="cs-CZ" w:bidi="ar-SA"/>
              </w:rPr>
              <w:t>2,0</w:t>
            </w:r>
          </w:p>
        </w:tc>
      </w:tr>
    </w:tbl>
    <w:p w14:paraId="4CCC7809" w14:textId="77777777" w:rsidR="00775531" w:rsidRPr="00775531" w:rsidRDefault="00775531" w:rsidP="00775531">
      <w:pPr>
        <w:jc w:val="center"/>
        <w:rPr>
          <w:rFonts w:ascii="Fira Sans Light" w:hAnsi="Fira Sans Light"/>
          <w:sz w:val="22"/>
          <w:szCs w:val="22"/>
        </w:rPr>
      </w:pPr>
    </w:p>
    <w:p w14:paraId="6A7AA18C" w14:textId="300629D9" w:rsidR="00775531" w:rsidRPr="00EC2B58" w:rsidRDefault="00775531" w:rsidP="00775531">
      <w:pPr>
        <w:ind w:left="360"/>
        <w:rPr>
          <w:rFonts w:ascii="Fira Sans Light" w:hAnsi="Fira Sans Light"/>
          <w:sz w:val="22"/>
          <w:szCs w:val="22"/>
        </w:rPr>
      </w:pPr>
    </w:p>
    <w:p w14:paraId="77802685" w14:textId="0A52C178" w:rsidR="00775531" w:rsidRPr="00EC2B58" w:rsidRDefault="00775531" w:rsidP="00775531">
      <w:pPr>
        <w:ind w:left="360"/>
        <w:rPr>
          <w:rFonts w:ascii="Fira Sans Light" w:hAnsi="Fira Sans Light"/>
          <w:sz w:val="22"/>
          <w:szCs w:val="22"/>
        </w:rPr>
      </w:pPr>
    </w:p>
    <w:p w14:paraId="23D4C388" w14:textId="345DEEF5" w:rsidR="00775531" w:rsidRPr="00EC2B58" w:rsidRDefault="00775531" w:rsidP="00775531">
      <w:pPr>
        <w:ind w:left="360"/>
        <w:rPr>
          <w:rFonts w:ascii="Fira Sans Light" w:hAnsi="Fira Sans Light"/>
          <w:sz w:val="22"/>
          <w:szCs w:val="22"/>
        </w:rPr>
      </w:pPr>
    </w:p>
    <w:p w14:paraId="12A4E979" w14:textId="5B9D90D6" w:rsidR="00775531" w:rsidRPr="00EC2B58" w:rsidRDefault="00775531" w:rsidP="00775531">
      <w:pPr>
        <w:ind w:left="360"/>
        <w:rPr>
          <w:rFonts w:ascii="Fira Sans Light" w:hAnsi="Fira Sans Light"/>
          <w:sz w:val="22"/>
          <w:szCs w:val="22"/>
        </w:rPr>
      </w:pPr>
    </w:p>
    <w:p w14:paraId="46CA3F54" w14:textId="57EC4E55" w:rsidR="00775531" w:rsidRPr="00EC2B58" w:rsidRDefault="00775531" w:rsidP="00775531">
      <w:pPr>
        <w:ind w:left="360"/>
        <w:rPr>
          <w:rFonts w:ascii="Fira Sans Light" w:hAnsi="Fira Sans Light"/>
          <w:sz w:val="22"/>
          <w:szCs w:val="22"/>
        </w:rPr>
      </w:pPr>
    </w:p>
    <w:p w14:paraId="1F860466" w14:textId="736377A5" w:rsidR="00775531" w:rsidRPr="00EC2B58" w:rsidRDefault="00775531" w:rsidP="00775531">
      <w:pPr>
        <w:ind w:left="360"/>
        <w:rPr>
          <w:rFonts w:ascii="Fira Sans Light" w:hAnsi="Fira Sans Light"/>
          <w:sz w:val="22"/>
          <w:szCs w:val="22"/>
        </w:rPr>
      </w:pPr>
    </w:p>
    <w:p w14:paraId="49F1F6CB" w14:textId="62959B57" w:rsidR="00775531" w:rsidRPr="00EC2B58" w:rsidRDefault="00775531" w:rsidP="00775531">
      <w:pPr>
        <w:ind w:left="360"/>
        <w:rPr>
          <w:rFonts w:ascii="Fira Sans Light" w:hAnsi="Fira Sans Light"/>
          <w:sz w:val="22"/>
          <w:szCs w:val="22"/>
        </w:rPr>
      </w:pPr>
    </w:p>
    <w:p w14:paraId="20755164" w14:textId="4FC03BAC" w:rsidR="00775531" w:rsidRPr="00EC2B58" w:rsidRDefault="00775531" w:rsidP="00775531">
      <w:pPr>
        <w:ind w:left="360"/>
        <w:rPr>
          <w:rFonts w:ascii="Fira Sans Light" w:hAnsi="Fira Sans Light"/>
          <w:sz w:val="22"/>
          <w:szCs w:val="22"/>
        </w:rPr>
      </w:pPr>
    </w:p>
    <w:p w14:paraId="1CBE273A" w14:textId="45F3AB92" w:rsidR="00775531" w:rsidRPr="00EC2B58" w:rsidRDefault="00775531" w:rsidP="00775531">
      <w:pPr>
        <w:ind w:left="360"/>
        <w:rPr>
          <w:rFonts w:ascii="Fira Sans Light" w:hAnsi="Fira Sans Light"/>
          <w:sz w:val="22"/>
          <w:szCs w:val="22"/>
        </w:rPr>
      </w:pPr>
    </w:p>
    <w:p w14:paraId="3009CF2A" w14:textId="035D50E8" w:rsidR="00775531" w:rsidRPr="00EC2B58" w:rsidRDefault="00775531" w:rsidP="00775531">
      <w:pPr>
        <w:ind w:left="360"/>
        <w:rPr>
          <w:rFonts w:ascii="Fira Sans Light" w:hAnsi="Fira Sans Light"/>
          <w:sz w:val="22"/>
          <w:szCs w:val="22"/>
        </w:rPr>
      </w:pPr>
    </w:p>
    <w:p w14:paraId="2DF5952C" w14:textId="41687800" w:rsidR="00775531" w:rsidRPr="00EC2B58" w:rsidRDefault="00775531" w:rsidP="00775531">
      <w:pPr>
        <w:ind w:left="360"/>
        <w:rPr>
          <w:rFonts w:ascii="Fira Sans Light" w:hAnsi="Fira Sans Light"/>
          <w:sz w:val="22"/>
          <w:szCs w:val="22"/>
        </w:rPr>
      </w:pPr>
    </w:p>
    <w:p w14:paraId="5FD0689F" w14:textId="594A86AF" w:rsidR="00775531" w:rsidRPr="00EC2B58" w:rsidRDefault="00775531" w:rsidP="00775531">
      <w:pPr>
        <w:ind w:left="360"/>
        <w:rPr>
          <w:rFonts w:ascii="Fira Sans Light" w:hAnsi="Fira Sans Light"/>
          <w:sz w:val="22"/>
          <w:szCs w:val="22"/>
        </w:rPr>
      </w:pPr>
    </w:p>
    <w:p w14:paraId="1B1DC922" w14:textId="60B9E3DB" w:rsidR="00775531" w:rsidRPr="00EC2B58" w:rsidRDefault="00775531" w:rsidP="00775531">
      <w:pPr>
        <w:ind w:left="360"/>
        <w:rPr>
          <w:rFonts w:ascii="Fira Sans Light" w:hAnsi="Fira Sans Light"/>
          <w:sz w:val="22"/>
          <w:szCs w:val="22"/>
        </w:rPr>
      </w:pPr>
    </w:p>
    <w:p w14:paraId="566745D6" w14:textId="52EF178E" w:rsidR="00775531" w:rsidRPr="00EC2B58" w:rsidRDefault="00775531" w:rsidP="00775531">
      <w:pPr>
        <w:ind w:left="360"/>
        <w:rPr>
          <w:rFonts w:ascii="Fira Sans Light" w:hAnsi="Fira Sans Light"/>
          <w:sz w:val="22"/>
          <w:szCs w:val="22"/>
        </w:rPr>
      </w:pPr>
    </w:p>
    <w:p w14:paraId="3967833F" w14:textId="5322C780" w:rsidR="00775531" w:rsidRPr="00EC2B58" w:rsidRDefault="00775531" w:rsidP="00775531">
      <w:pPr>
        <w:ind w:left="360"/>
        <w:rPr>
          <w:rFonts w:ascii="Fira Sans Light" w:hAnsi="Fira Sans Light"/>
          <w:sz w:val="22"/>
          <w:szCs w:val="22"/>
        </w:rPr>
      </w:pPr>
    </w:p>
    <w:p w14:paraId="784C5B81" w14:textId="245F542F" w:rsidR="00775531" w:rsidRPr="00EC2B58" w:rsidRDefault="00775531" w:rsidP="00775531">
      <w:pPr>
        <w:ind w:left="360"/>
        <w:rPr>
          <w:rFonts w:ascii="Fira Sans Light" w:hAnsi="Fira Sans Light"/>
          <w:sz w:val="22"/>
          <w:szCs w:val="22"/>
        </w:rPr>
      </w:pPr>
    </w:p>
    <w:p w14:paraId="782D4D56" w14:textId="7CFCDA45" w:rsidR="00775531" w:rsidRPr="00EC2B58" w:rsidRDefault="00775531" w:rsidP="00775531">
      <w:pPr>
        <w:ind w:left="360"/>
        <w:rPr>
          <w:rFonts w:ascii="Fira Sans Light" w:hAnsi="Fira Sans Light"/>
          <w:sz w:val="22"/>
          <w:szCs w:val="22"/>
        </w:rPr>
      </w:pPr>
    </w:p>
    <w:p w14:paraId="053F1A0B" w14:textId="77777777" w:rsidR="007D2551" w:rsidRDefault="007D2551" w:rsidP="00775531">
      <w:pPr>
        <w:ind w:left="360"/>
        <w:rPr>
          <w:rFonts w:ascii="Fira Sans Light" w:hAnsi="Fira Sans Light"/>
          <w:sz w:val="22"/>
          <w:szCs w:val="22"/>
        </w:rPr>
      </w:pPr>
    </w:p>
    <w:p w14:paraId="28C7AF78" w14:textId="77777777" w:rsidR="007D2551" w:rsidRDefault="007D2551" w:rsidP="00775531">
      <w:pPr>
        <w:ind w:left="360"/>
        <w:rPr>
          <w:rFonts w:ascii="Fira Sans Light" w:hAnsi="Fira Sans Light"/>
          <w:sz w:val="22"/>
          <w:szCs w:val="22"/>
        </w:rPr>
      </w:pPr>
    </w:p>
    <w:p w14:paraId="7D84BD04" w14:textId="6569CCF4" w:rsidR="00A54414" w:rsidRDefault="00A54414" w:rsidP="00D648C1">
      <w:pPr>
        <w:pStyle w:val="ListParagraph"/>
        <w:numPr>
          <w:ilvl w:val="0"/>
          <w:numId w:val="3"/>
        </w:numPr>
        <w:rPr>
          <w:rFonts w:ascii="Fira Sans Light" w:hAnsi="Fira Sans Light"/>
          <w:b/>
          <w:bCs/>
          <w:sz w:val="22"/>
          <w:szCs w:val="22"/>
        </w:rPr>
      </w:pPr>
      <w:r w:rsidRPr="00F76E6D">
        <w:rPr>
          <w:rFonts w:ascii="Fira Sans Light" w:hAnsi="Fira Sans Light"/>
          <w:b/>
          <w:bCs/>
          <w:sz w:val="22"/>
          <w:szCs w:val="22"/>
        </w:rPr>
        <w:t>Plán účasti</w:t>
      </w:r>
      <w:r w:rsidR="00464C19">
        <w:rPr>
          <w:rFonts w:ascii="Fira Sans Light" w:hAnsi="Fira Sans Light"/>
          <w:b/>
          <w:bCs/>
          <w:sz w:val="22"/>
          <w:szCs w:val="22"/>
        </w:rPr>
        <w:t xml:space="preserve"> </w:t>
      </w:r>
    </w:p>
    <w:p w14:paraId="4BE48457" w14:textId="505BD45D" w:rsidR="004D341B" w:rsidRDefault="0062406C" w:rsidP="005666F9">
      <w:pPr>
        <w:ind w:left="709"/>
        <w:rPr>
          <w:rFonts w:ascii="Fira Sans Light" w:hAnsi="Fira Sans Light"/>
          <w:sz w:val="22"/>
          <w:szCs w:val="22"/>
        </w:rPr>
      </w:pPr>
      <w:r>
        <w:rPr>
          <w:rFonts w:ascii="Fira Sans Light" w:hAnsi="Fira Sans Light"/>
          <w:sz w:val="22"/>
          <w:szCs w:val="22"/>
        </w:rPr>
        <w:t>Kromě níže uvedených turnajů</w:t>
      </w:r>
      <w:r w:rsidR="009950B4">
        <w:rPr>
          <w:rFonts w:ascii="Fira Sans Light" w:hAnsi="Fira Sans Light"/>
          <w:sz w:val="22"/>
          <w:szCs w:val="22"/>
        </w:rPr>
        <w:t xml:space="preserve"> se </w:t>
      </w:r>
      <w:r w:rsidR="002F15A3">
        <w:rPr>
          <w:rFonts w:ascii="Fira Sans Light" w:hAnsi="Fira Sans Light"/>
          <w:sz w:val="22"/>
          <w:szCs w:val="22"/>
        </w:rPr>
        <w:t>reprezentace</w:t>
      </w:r>
      <w:r w:rsidR="009950B4">
        <w:rPr>
          <w:rFonts w:ascii="Fira Sans Light" w:hAnsi="Fira Sans Light"/>
          <w:sz w:val="22"/>
          <w:szCs w:val="22"/>
        </w:rPr>
        <w:t xml:space="preserve"> připravovala v rámci </w:t>
      </w:r>
      <w:r w:rsidR="00773BDB">
        <w:rPr>
          <w:rFonts w:ascii="Fira Sans Light" w:hAnsi="Fira Sans Light"/>
          <w:sz w:val="22"/>
          <w:szCs w:val="22"/>
        </w:rPr>
        <w:t xml:space="preserve">reprezentačních soustředění a </w:t>
      </w:r>
      <w:r w:rsidR="00D76213">
        <w:rPr>
          <w:rFonts w:ascii="Fira Sans Light" w:hAnsi="Fira Sans Light"/>
          <w:sz w:val="22"/>
          <w:szCs w:val="22"/>
        </w:rPr>
        <w:t xml:space="preserve">v rámci </w:t>
      </w:r>
      <w:r w:rsidR="004D341B">
        <w:rPr>
          <w:rFonts w:ascii="Fira Sans Light" w:hAnsi="Fira Sans Light"/>
          <w:sz w:val="22"/>
          <w:szCs w:val="22"/>
        </w:rPr>
        <w:t xml:space="preserve">České </w:t>
      </w:r>
      <w:r w:rsidR="00F1533D">
        <w:rPr>
          <w:rFonts w:ascii="Fira Sans Light" w:hAnsi="Fira Sans Light"/>
          <w:sz w:val="22"/>
          <w:szCs w:val="22"/>
        </w:rPr>
        <w:t>národní ligy</w:t>
      </w:r>
      <w:r w:rsidR="004D341B">
        <w:rPr>
          <w:rFonts w:ascii="Fira Sans Light" w:hAnsi="Fira Sans Light"/>
          <w:sz w:val="22"/>
          <w:szCs w:val="22"/>
        </w:rPr>
        <w:t xml:space="preserve"> ragby vozíčkářů, kdy </w:t>
      </w:r>
      <w:r w:rsidR="002F15A3">
        <w:rPr>
          <w:rFonts w:ascii="Fira Sans Light" w:hAnsi="Fira Sans Light"/>
          <w:sz w:val="22"/>
          <w:szCs w:val="22"/>
        </w:rPr>
        <w:t>reprezentanti</w:t>
      </w:r>
      <w:r w:rsidR="004D341B">
        <w:rPr>
          <w:rFonts w:ascii="Fira Sans Light" w:hAnsi="Fira Sans Light"/>
          <w:sz w:val="22"/>
          <w:szCs w:val="22"/>
        </w:rPr>
        <w:t xml:space="preserve"> hraj</w:t>
      </w:r>
      <w:r w:rsidR="002F15A3">
        <w:rPr>
          <w:rFonts w:ascii="Fira Sans Light" w:hAnsi="Fira Sans Light"/>
          <w:sz w:val="22"/>
          <w:szCs w:val="22"/>
        </w:rPr>
        <w:t>í</w:t>
      </w:r>
      <w:r w:rsidR="004D341B">
        <w:rPr>
          <w:rFonts w:ascii="Fira Sans Light" w:hAnsi="Fira Sans Light"/>
          <w:sz w:val="22"/>
          <w:szCs w:val="22"/>
        </w:rPr>
        <w:t xml:space="preserve"> ve svých klubech. </w:t>
      </w:r>
    </w:p>
    <w:p w14:paraId="389D4B8C" w14:textId="39FFA8D9" w:rsidR="00BA2EF5" w:rsidRDefault="0028494F" w:rsidP="005666F9">
      <w:pPr>
        <w:ind w:left="709"/>
        <w:rPr>
          <w:rFonts w:ascii="Fira Sans Light" w:hAnsi="Fira Sans Light"/>
          <w:sz w:val="22"/>
          <w:szCs w:val="22"/>
        </w:rPr>
      </w:pPr>
      <w:r>
        <w:rPr>
          <w:rFonts w:ascii="Fira Sans Light" w:hAnsi="Fira Sans Light"/>
          <w:sz w:val="22"/>
          <w:szCs w:val="22"/>
        </w:rPr>
        <w:t>Mezinárodní federace je WWR viz výše. Jedno</w:t>
      </w:r>
      <w:r w:rsidR="008900B1">
        <w:rPr>
          <w:rFonts w:ascii="Fira Sans Light" w:hAnsi="Fira Sans Light"/>
          <w:sz w:val="22"/>
          <w:szCs w:val="22"/>
        </w:rPr>
        <w:t xml:space="preserve">tlivé turnaje </w:t>
      </w:r>
      <w:r w:rsidR="00646A29">
        <w:rPr>
          <w:rFonts w:ascii="Fira Sans Light" w:hAnsi="Fira Sans Light"/>
          <w:sz w:val="22"/>
          <w:szCs w:val="22"/>
        </w:rPr>
        <w:t xml:space="preserve">pořádají </w:t>
      </w:r>
      <w:r w:rsidR="005B203D">
        <w:rPr>
          <w:rFonts w:ascii="Fira Sans Light" w:hAnsi="Fira Sans Light"/>
          <w:sz w:val="22"/>
          <w:szCs w:val="22"/>
        </w:rPr>
        <w:t xml:space="preserve">příslušné národní federace, svazy nebo kluby. </w:t>
      </w:r>
    </w:p>
    <w:p w14:paraId="2B36943B" w14:textId="3BE665C9" w:rsidR="004D43CE" w:rsidRDefault="00FE4DB6" w:rsidP="005666F9">
      <w:pPr>
        <w:ind w:left="709"/>
        <w:rPr>
          <w:rFonts w:ascii="Fira Sans Light" w:hAnsi="Fira Sans Light"/>
          <w:sz w:val="22"/>
          <w:szCs w:val="22"/>
        </w:rPr>
      </w:pPr>
      <w:r>
        <w:rPr>
          <w:rFonts w:ascii="Fira Sans Light" w:hAnsi="Fira Sans Light"/>
          <w:sz w:val="22"/>
          <w:szCs w:val="22"/>
        </w:rPr>
        <w:t xml:space="preserve">Reprezentanty </w:t>
      </w:r>
      <w:r w:rsidR="004C661B">
        <w:rPr>
          <w:rFonts w:ascii="Fira Sans Light" w:hAnsi="Fira Sans Light"/>
          <w:sz w:val="22"/>
          <w:szCs w:val="22"/>
        </w:rPr>
        <w:t xml:space="preserve">na mezinárodní turnaje </w:t>
      </w:r>
      <w:r w:rsidR="00653887">
        <w:rPr>
          <w:rFonts w:ascii="Fira Sans Light" w:hAnsi="Fira Sans Light"/>
          <w:sz w:val="22"/>
          <w:szCs w:val="22"/>
        </w:rPr>
        <w:t xml:space="preserve">nominuje </w:t>
      </w:r>
      <w:r>
        <w:rPr>
          <w:rFonts w:ascii="Fira Sans Light" w:hAnsi="Fira Sans Light"/>
          <w:sz w:val="22"/>
          <w:szCs w:val="22"/>
        </w:rPr>
        <w:t xml:space="preserve">reprezentační trenér na základě výkonnosti </w:t>
      </w:r>
      <w:r w:rsidR="001465ED">
        <w:rPr>
          <w:rFonts w:ascii="Fira Sans Light" w:hAnsi="Fira Sans Light"/>
          <w:sz w:val="22"/>
          <w:szCs w:val="22"/>
        </w:rPr>
        <w:t xml:space="preserve">hráčů na soustředěních, </w:t>
      </w:r>
      <w:r w:rsidR="00EC7AFA">
        <w:rPr>
          <w:rFonts w:ascii="Fira Sans Light" w:hAnsi="Fira Sans Light"/>
          <w:sz w:val="22"/>
          <w:szCs w:val="22"/>
        </w:rPr>
        <w:t>v</w:t>
      </w:r>
      <w:r w:rsidR="004D43CE">
        <w:rPr>
          <w:rFonts w:ascii="Fira Sans Light" w:hAnsi="Fira Sans Light"/>
          <w:sz w:val="22"/>
          <w:szCs w:val="22"/>
        </w:rPr>
        <w:t> </w:t>
      </w:r>
      <w:r w:rsidR="00EC7AFA">
        <w:rPr>
          <w:rFonts w:ascii="Fira Sans Light" w:hAnsi="Fira Sans Light"/>
          <w:sz w:val="22"/>
          <w:szCs w:val="22"/>
        </w:rPr>
        <w:t>lize</w:t>
      </w:r>
      <w:r w:rsidR="004D43CE">
        <w:rPr>
          <w:rFonts w:ascii="Fira Sans Light" w:hAnsi="Fira Sans Light"/>
          <w:sz w:val="22"/>
          <w:szCs w:val="22"/>
        </w:rPr>
        <w:t xml:space="preserve"> a </w:t>
      </w:r>
      <w:r w:rsidR="00EC7AFA">
        <w:rPr>
          <w:rFonts w:ascii="Fira Sans Light" w:hAnsi="Fira Sans Light"/>
          <w:sz w:val="22"/>
          <w:szCs w:val="22"/>
        </w:rPr>
        <w:t>na turnajích</w:t>
      </w:r>
      <w:r w:rsidR="004D43CE">
        <w:rPr>
          <w:rFonts w:ascii="Fira Sans Light" w:hAnsi="Fira Sans Light"/>
          <w:sz w:val="22"/>
          <w:szCs w:val="22"/>
        </w:rPr>
        <w:t xml:space="preserve">. </w:t>
      </w:r>
    </w:p>
    <w:p w14:paraId="2A7318C3" w14:textId="777501BD" w:rsidR="00EC7AFA" w:rsidRDefault="00F761DA" w:rsidP="005666F9">
      <w:pPr>
        <w:ind w:left="709"/>
        <w:rPr>
          <w:rFonts w:ascii="Fira Sans Light" w:hAnsi="Fira Sans Light"/>
          <w:sz w:val="22"/>
          <w:szCs w:val="22"/>
        </w:rPr>
      </w:pPr>
      <w:r>
        <w:rPr>
          <w:rFonts w:ascii="Fira Sans Light" w:hAnsi="Fira Sans Light"/>
          <w:sz w:val="22"/>
          <w:szCs w:val="22"/>
        </w:rPr>
        <w:t xml:space="preserve">V současné době </w:t>
      </w:r>
      <w:r w:rsidR="00DA0543">
        <w:rPr>
          <w:rFonts w:ascii="Fira Sans Light" w:hAnsi="Fira Sans Light"/>
          <w:sz w:val="22"/>
          <w:szCs w:val="22"/>
        </w:rPr>
        <w:t>ženy v reprezentaci nejsou.</w:t>
      </w:r>
      <w:r w:rsidR="00EC7AFA">
        <w:rPr>
          <w:rFonts w:ascii="Fira Sans Light" w:hAnsi="Fira Sans Light"/>
          <w:sz w:val="22"/>
          <w:szCs w:val="22"/>
        </w:rPr>
        <w:t xml:space="preserve"> </w:t>
      </w:r>
    </w:p>
    <w:p w14:paraId="0A96DFC0" w14:textId="37D611BC" w:rsidR="007D2551" w:rsidRDefault="001465ED" w:rsidP="005666F9">
      <w:pPr>
        <w:ind w:left="709"/>
        <w:rPr>
          <w:rFonts w:ascii="Fira Sans Light" w:hAnsi="Fira Sans Light"/>
          <w:sz w:val="22"/>
          <w:szCs w:val="22"/>
        </w:rPr>
      </w:pPr>
      <w:r>
        <w:rPr>
          <w:rFonts w:ascii="Fira Sans Light" w:hAnsi="Fira Sans Light"/>
          <w:sz w:val="22"/>
          <w:szCs w:val="22"/>
        </w:rPr>
        <w:t xml:space="preserve"> </w:t>
      </w:r>
    </w:p>
    <w:p w14:paraId="0B4E76FD" w14:textId="4C98EE1E" w:rsidR="00775531" w:rsidRPr="00EC2B58" w:rsidRDefault="009F0E8A" w:rsidP="00A54414">
      <w:pPr>
        <w:pStyle w:val="ListParagraph"/>
        <w:rPr>
          <w:rFonts w:ascii="Fira Sans Light" w:hAnsi="Fira Sans Light"/>
          <w:sz w:val="22"/>
          <w:szCs w:val="22"/>
        </w:rPr>
      </w:pPr>
      <w:r w:rsidRPr="00EC2B58">
        <w:rPr>
          <w:rFonts w:ascii="Fira Sans Light" w:hAnsi="Fira Sans Light"/>
          <w:sz w:val="22"/>
          <w:szCs w:val="22"/>
        </w:rPr>
        <w:t xml:space="preserve">-    </w:t>
      </w:r>
      <w:r w:rsidR="001038D4">
        <w:rPr>
          <w:rFonts w:ascii="Fira Sans Light" w:hAnsi="Fira Sans Light"/>
          <w:sz w:val="22"/>
          <w:szCs w:val="22"/>
        </w:rPr>
        <w:t>1. – 3. 4. 2022</w:t>
      </w:r>
      <w:r w:rsidR="00C64FC5">
        <w:rPr>
          <w:rFonts w:ascii="Fira Sans Light" w:hAnsi="Fira Sans Light"/>
          <w:sz w:val="22"/>
          <w:szCs w:val="22"/>
        </w:rPr>
        <w:t xml:space="preserve">, </w:t>
      </w:r>
      <w:proofErr w:type="spellStart"/>
      <w:r w:rsidRPr="00EC2B58">
        <w:rPr>
          <w:rFonts w:ascii="Fira Sans Light" w:hAnsi="Fira Sans Light"/>
          <w:sz w:val="22"/>
          <w:szCs w:val="22"/>
        </w:rPr>
        <w:t>Qufora</w:t>
      </w:r>
      <w:proofErr w:type="spellEnd"/>
      <w:r w:rsidRPr="00EC2B58">
        <w:rPr>
          <w:rFonts w:ascii="Fira Sans Light" w:hAnsi="Fira Sans Light"/>
          <w:sz w:val="22"/>
          <w:szCs w:val="22"/>
        </w:rPr>
        <w:t xml:space="preserve"> </w:t>
      </w:r>
      <w:proofErr w:type="spellStart"/>
      <w:r w:rsidRPr="00EC2B58">
        <w:rPr>
          <w:rFonts w:ascii="Fira Sans Light" w:hAnsi="Fira Sans Light"/>
          <w:sz w:val="22"/>
          <w:szCs w:val="22"/>
        </w:rPr>
        <w:t>Egmont</w:t>
      </w:r>
      <w:proofErr w:type="spellEnd"/>
      <w:r w:rsidRPr="00EC2B58">
        <w:rPr>
          <w:rFonts w:ascii="Fira Sans Light" w:hAnsi="Fira Sans Light"/>
          <w:sz w:val="22"/>
          <w:szCs w:val="22"/>
        </w:rPr>
        <w:t xml:space="preserve"> Open – Dánsko</w:t>
      </w:r>
    </w:p>
    <w:p w14:paraId="584A88B5" w14:textId="1C951950" w:rsidR="009F0E8A" w:rsidRPr="009F0E8A" w:rsidRDefault="008D4D35" w:rsidP="009F0E8A">
      <w:pPr>
        <w:pStyle w:val="ListParagraph"/>
        <w:numPr>
          <w:ilvl w:val="0"/>
          <w:numId w:val="2"/>
        </w:numPr>
        <w:rPr>
          <w:rFonts w:ascii="Fira Sans Light" w:hAnsi="Fira Sans Light"/>
          <w:sz w:val="22"/>
          <w:szCs w:val="22"/>
        </w:rPr>
      </w:pPr>
      <w:r>
        <w:rPr>
          <w:rFonts w:ascii="Fira Sans Light" w:hAnsi="Fira Sans Light"/>
          <w:sz w:val="22"/>
          <w:szCs w:val="22"/>
        </w:rPr>
        <w:t>7</w:t>
      </w:r>
      <w:r w:rsidR="000410E9">
        <w:rPr>
          <w:rFonts w:ascii="Fira Sans Light" w:hAnsi="Fira Sans Light"/>
          <w:sz w:val="22"/>
          <w:szCs w:val="22"/>
        </w:rPr>
        <w:t xml:space="preserve">. – 8. 5. 2022, </w:t>
      </w:r>
      <w:r w:rsidR="009F0E8A" w:rsidRPr="00EC2B58">
        <w:rPr>
          <w:rFonts w:ascii="Fira Sans Light" w:hAnsi="Fira Sans Light"/>
          <w:sz w:val="22"/>
          <w:szCs w:val="22"/>
        </w:rPr>
        <w:t>Polská</w:t>
      </w:r>
      <w:r w:rsidR="009F0E8A" w:rsidRPr="009F0E8A">
        <w:rPr>
          <w:rFonts w:ascii="Fira Sans Light" w:hAnsi="Fira Sans Light"/>
          <w:sz w:val="22"/>
          <w:szCs w:val="22"/>
        </w:rPr>
        <w:t xml:space="preserve"> liga – I. </w:t>
      </w:r>
      <w:r w:rsidR="00686ADD">
        <w:rPr>
          <w:rFonts w:ascii="Fira Sans Light" w:hAnsi="Fira Sans Light"/>
          <w:sz w:val="22"/>
          <w:szCs w:val="22"/>
        </w:rPr>
        <w:t>k</w:t>
      </w:r>
      <w:r w:rsidR="009F0E8A" w:rsidRPr="00EC2B58">
        <w:rPr>
          <w:rFonts w:ascii="Fira Sans Light" w:hAnsi="Fira Sans Light"/>
          <w:sz w:val="22"/>
          <w:szCs w:val="22"/>
        </w:rPr>
        <w:t>olo</w:t>
      </w:r>
      <w:r w:rsidR="005146EF">
        <w:rPr>
          <w:rFonts w:ascii="Fira Sans Light" w:hAnsi="Fira Sans Light"/>
          <w:sz w:val="22"/>
          <w:szCs w:val="22"/>
        </w:rPr>
        <w:t>, Gliwice</w:t>
      </w:r>
    </w:p>
    <w:p w14:paraId="35993079" w14:textId="4AE1383B" w:rsidR="009F0E8A" w:rsidRPr="00EC2B58" w:rsidRDefault="005146EF" w:rsidP="009F0E8A">
      <w:pPr>
        <w:pStyle w:val="ListParagraph"/>
        <w:numPr>
          <w:ilvl w:val="0"/>
          <w:numId w:val="2"/>
        </w:numPr>
        <w:rPr>
          <w:rFonts w:ascii="Fira Sans Light" w:hAnsi="Fira Sans Light"/>
          <w:sz w:val="22"/>
          <w:szCs w:val="22"/>
        </w:rPr>
      </w:pPr>
      <w:r>
        <w:rPr>
          <w:rFonts w:ascii="Fira Sans Light" w:hAnsi="Fira Sans Light"/>
          <w:sz w:val="22"/>
          <w:szCs w:val="22"/>
        </w:rPr>
        <w:t xml:space="preserve">25. – 26. 6. 2022, </w:t>
      </w:r>
      <w:r w:rsidR="009F0E8A" w:rsidRPr="00EC2B58">
        <w:rPr>
          <w:rFonts w:ascii="Fira Sans Light" w:hAnsi="Fira Sans Light"/>
          <w:sz w:val="22"/>
          <w:szCs w:val="22"/>
        </w:rPr>
        <w:t xml:space="preserve">Polská liga – II. </w:t>
      </w:r>
      <w:r w:rsidR="00686ADD">
        <w:rPr>
          <w:rFonts w:ascii="Fira Sans Light" w:hAnsi="Fira Sans Light"/>
          <w:sz w:val="22"/>
          <w:szCs w:val="22"/>
        </w:rPr>
        <w:t>k</w:t>
      </w:r>
      <w:r w:rsidR="009F0E8A" w:rsidRPr="00EC2B58">
        <w:rPr>
          <w:rFonts w:ascii="Fira Sans Light" w:hAnsi="Fira Sans Light"/>
          <w:sz w:val="22"/>
          <w:szCs w:val="22"/>
        </w:rPr>
        <w:t>olo</w:t>
      </w:r>
      <w:r>
        <w:rPr>
          <w:rFonts w:ascii="Fira Sans Light" w:hAnsi="Fira Sans Light"/>
          <w:sz w:val="22"/>
          <w:szCs w:val="22"/>
        </w:rPr>
        <w:t>, Lodž</w:t>
      </w:r>
    </w:p>
    <w:p w14:paraId="7B0ADE5B" w14:textId="6DFDA171" w:rsidR="009F0E8A" w:rsidRPr="00EC2B58" w:rsidRDefault="00416BF0" w:rsidP="009F0E8A">
      <w:pPr>
        <w:pStyle w:val="ListParagraph"/>
        <w:numPr>
          <w:ilvl w:val="0"/>
          <w:numId w:val="2"/>
        </w:numPr>
        <w:rPr>
          <w:rFonts w:ascii="Fira Sans Light" w:hAnsi="Fira Sans Light"/>
          <w:sz w:val="22"/>
          <w:szCs w:val="22"/>
        </w:rPr>
      </w:pPr>
      <w:r>
        <w:rPr>
          <w:rFonts w:ascii="Fira Sans Light" w:hAnsi="Fira Sans Light"/>
          <w:sz w:val="22"/>
          <w:szCs w:val="22"/>
        </w:rPr>
        <w:t>5. – 11. 9. 2022, Kvalifikace na ME 2023</w:t>
      </w:r>
      <w:r w:rsidR="00416E0B">
        <w:rPr>
          <w:rFonts w:ascii="Fira Sans Light" w:hAnsi="Fira Sans Light"/>
          <w:sz w:val="22"/>
          <w:szCs w:val="22"/>
        </w:rPr>
        <w:t>,</w:t>
      </w:r>
      <w:r w:rsidR="009F0E8A" w:rsidRPr="00EC2B58">
        <w:rPr>
          <w:rFonts w:ascii="Fira Sans Light" w:hAnsi="Fira Sans Light"/>
          <w:sz w:val="22"/>
          <w:szCs w:val="22"/>
        </w:rPr>
        <w:t xml:space="preserve"> </w:t>
      </w:r>
      <w:proofErr w:type="spellStart"/>
      <w:r w:rsidR="009F0E8A" w:rsidRPr="00EC2B58">
        <w:rPr>
          <w:rFonts w:ascii="Fira Sans Light" w:hAnsi="Fira Sans Light"/>
          <w:sz w:val="22"/>
          <w:szCs w:val="22"/>
        </w:rPr>
        <w:t>Skien</w:t>
      </w:r>
      <w:proofErr w:type="spellEnd"/>
      <w:r w:rsidR="00416E0B">
        <w:rPr>
          <w:rFonts w:ascii="Fira Sans Light" w:hAnsi="Fira Sans Light"/>
          <w:sz w:val="22"/>
          <w:szCs w:val="22"/>
        </w:rPr>
        <w:t>, Norsko</w:t>
      </w:r>
    </w:p>
    <w:p w14:paraId="033858BD" w14:textId="3C3A5D9B" w:rsidR="009F0E8A" w:rsidRPr="00EC2B58" w:rsidRDefault="0016293E" w:rsidP="009F0E8A">
      <w:pPr>
        <w:pStyle w:val="ListParagraph"/>
        <w:numPr>
          <w:ilvl w:val="0"/>
          <w:numId w:val="2"/>
        </w:numPr>
        <w:rPr>
          <w:rFonts w:ascii="Fira Sans Light" w:hAnsi="Fira Sans Light"/>
          <w:sz w:val="22"/>
          <w:szCs w:val="22"/>
        </w:rPr>
      </w:pPr>
      <w:r>
        <w:rPr>
          <w:rFonts w:ascii="Fira Sans Light" w:hAnsi="Fira Sans Light"/>
          <w:sz w:val="22"/>
          <w:szCs w:val="22"/>
        </w:rPr>
        <w:t xml:space="preserve">17. – 18. 9. 2022, </w:t>
      </w:r>
      <w:r w:rsidR="009F0E8A" w:rsidRPr="00EC2B58">
        <w:rPr>
          <w:rFonts w:ascii="Fira Sans Light" w:hAnsi="Fira Sans Light"/>
          <w:sz w:val="22"/>
          <w:szCs w:val="22"/>
        </w:rPr>
        <w:t xml:space="preserve">Polská liga – III. </w:t>
      </w:r>
      <w:r w:rsidR="00686ADD">
        <w:rPr>
          <w:rFonts w:ascii="Fira Sans Light" w:hAnsi="Fira Sans Light"/>
          <w:sz w:val="22"/>
          <w:szCs w:val="22"/>
        </w:rPr>
        <w:t>k</w:t>
      </w:r>
      <w:r w:rsidR="009F0E8A" w:rsidRPr="00EC2B58">
        <w:rPr>
          <w:rFonts w:ascii="Fira Sans Light" w:hAnsi="Fira Sans Light"/>
          <w:sz w:val="22"/>
          <w:szCs w:val="22"/>
        </w:rPr>
        <w:t>olo</w:t>
      </w:r>
      <w:r>
        <w:rPr>
          <w:rFonts w:ascii="Fira Sans Light" w:hAnsi="Fira Sans Light"/>
          <w:sz w:val="22"/>
          <w:szCs w:val="22"/>
        </w:rPr>
        <w:t xml:space="preserve">, </w:t>
      </w:r>
      <w:r w:rsidR="00AF7A07">
        <w:rPr>
          <w:rFonts w:ascii="Fira Sans Light" w:hAnsi="Fira Sans Light"/>
          <w:sz w:val="22"/>
          <w:szCs w:val="22"/>
        </w:rPr>
        <w:t>Toruň</w:t>
      </w:r>
    </w:p>
    <w:p w14:paraId="10CB3E59" w14:textId="0AD90A7F" w:rsidR="009F0E8A" w:rsidRPr="00EC2B58" w:rsidRDefault="00F62AAB" w:rsidP="009F0E8A">
      <w:pPr>
        <w:pStyle w:val="ListParagraph"/>
        <w:numPr>
          <w:ilvl w:val="0"/>
          <w:numId w:val="2"/>
        </w:numPr>
        <w:rPr>
          <w:rFonts w:ascii="Fira Sans Light" w:hAnsi="Fira Sans Light"/>
          <w:sz w:val="22"/>
          <w:szCs w:val="22"/>
        </w:rPr>
      </w:pPr>
      <w:r>
        <w:rPr>
          <w:rFonts w:ascii="Fira Sans Light" w:hAnsi="Fira Sans Light"/>
          <w:sz w:val="22"/>
          <w:szCs w:val="22"/>
        </w:rPr>
        <w:t xml:space="preserve">24. – 25. 9. 2022, </w:t>
      </w:r>
      <w:r w:rsidR="009F0E8A" w:rsidRPr="00EC2B58">
        <w:rPr>
          <w:rFonts w:ascii="Fira Sans Light" w:hAnsi="Fira Sans Light"/>
          <w:sz w:val="22"/>
          <w:szCs w:val="22"/>
        </w:rPr>
        <w:t>Ostrava Cup</w:t>
      </w:r>
    </w:p>
    <w:p w14:paraId="37274BA3" w14:textId="2DE06955" w:rsidR="00C44CD9" w:rsidRDefault="00C44CD9" w:rsidP="00C44CD9">
      <w:pPr>
        <w:pStyle w:val="ListParagraph"/>
        <w:numPr>
          <w:ilvl w:val="0"/>
          <w:numId w:val="2"/>
        </w:numPr>
        <w:rPr>
          <w:rFonts w:ascii="Fira Sans Light" w:hAnsi="Fira Sans Light"/>
          <w:sz w:val="22"/>
          <w:szCs w:val="22"/>
        </w:rPr>
      </w:pPr>
      <w:r>
        <w:rPr>
          <w:rFonts w:ascii="Fira Sans Light" w:hAnsi="Fira Sans Light"/>
          <w:sz w:val="22"/>
          <w:szCs w:val="22"/>
        </w:rPr>
        <w:t xml:space="preserve">28. – 30. </w:t>
      </w:r>
      <w:r w:rsidR="002A138A">
        <w:rPr>
          <w:rFonts w:ascii="Fira Sans Light" w:hAnsi="Fira Sans Light"/>
          <w:sz w:val="22"/>
          <w:szCs w:val="22"/>
        </w:rPr>
        <w:t>10. 2022</w:t>
      </w:r>
      <w:r w:rsidR="00F96C64">
        <w:rPr>
          <w:rFonts w:ascii="Fira Sans Light" w:hAnsi="Fira Sans Light"/>
          <w:sz w:val="22"/>
          <w:szCs w:val="22"/>
        </w:rPr>
        <w:t xml:space="preserve">, </w:t>
      </w:r>
      <w:proofErr w:type="spellStart"/>
      <w:r>
        <w:rPr>
          <w:rFonts w:ascii="Fira Sans Light" w:hAnsi="Fira Sans Light"/>
          <w:sz w:val="22"/>
          <w:szCs w:val="22"/>
        </w:rPr>
        <w:t>Low</w:t>
      </w:r>
      <w:proofErr w:type="spellEnd"/>
      <w:r>
        <w:rPr>
          <w:rFonts w:ascii="Fira Sans Light" w:hAnsi="Fira Sans Light"/>
          <w:sz w:val="22"/>
          <w:szCs w:val="22"/>
        </w:rPr>
        <w:t xml:space="preserve"> Point </w:t>
      </w:r>
      <w:proofErr w:type="spellStart"/>
      <w:r>
        <w:rPr>
          <w:rFonts w:ascii="Fira Sans Light" w:hAnsi="Fira Sans Light"/>
          <w:sz w:val="22"/>
          <w:szCs w:val="22"/>
        </w:rPr>
        <w:t>Tournament</w:t>
      </w:r>
      <w:proofErr w:type="spellEnd"/>
      <w:r w:rsidR="00F96C64">
        <w:rPr>
          <w:rFonts w:ascii="Fira Sans Light" w:hAnsi="Fira Sans Light"/>
          <w:sz w:val="22"/>
          <w:szCs w:val="22"/>
        </w:rPr>
        <w:t xml:space="preserve">, </w:t>
      </w:r>
      <w:proofErr w:type="spellStart"/>
      <w:r w:rsidR="00F96C64">
        <w:rPr>
          <w:rFonts w:ascii="Fira Sans Light" w:hAnsi="Fira Sans Light"/>
          <w:sz w:val="22"/>
          <w:szCs w:val="22"/>
        </w:rPr>
        <w:t>Nottwil</w:t>
      </w:r>
      <w:proofErr w:type="spellEnd"/>
      <w:r w:rsidR="00F96C64">
        <w:rPr>
          <w:rFonts w:ascii="Fira Sans Light" w:hAnsi="Fira Sans Light"/>
          <w:sz w:val="22"/>
          <w:szCs w:val="22"/>
        </w:rPr>
        <w:t>, Švýcarsko</w:t>
      </w:r>
    </w:p>
    <w:p w14:paraId="6FCA2947" w14:textId="3994BC06" w:rsidR="009F0E8A" w:rsidRPr="00EC2B58" w:rsidRDefault="002C0A9B" w:rsidP="009F0E8A">
      <w:pPr>
        <w:pStyle w:val="ListParagraph"/>
        <w:numPr>
          <w:ilvl w:val="0"/>
          <w:numId w:val="2"/>
        </w:numPr>
        <w:rPr>
          <w:rFonts w:ascii="Fira Sans Light" w:hAnsi="Fira Sans Light"/>
          <w:sz w:val="22"/>
          <w:szCs w:val="22"/>
        </w:rPr>
      </w:pPr>
      <w:r>
        <w:rPr>
          <w:rFonts w:ascii="Fira Sans Light" w:hAnsi="Fira Sans Light"/>
          <w:sz w:val="22"/>
          <w:szCs w:val="22"/>
        </w:rPr>
        <w:t xml:space="preserve">4. – 6. 11. 2022, </w:t>
      </w:r>
      <w:proofErr w:type="spellStart"/>
      <w:r w:rsidR="009F0E8A" w:rsidRPr="00EC2B58">
        <w:rPr>
          <w:rFonts w:ascii="Fira Sans Light" w:hAnsi="Fira Sans Light"/>
          <w:sz w:val="22"/>
          <w:szCs w:val="22"/>
        </w:rPr>
        <w:t>Mazovia</w:t>
      </w:r>
      <w:proofErr w:type="spellEnd"/>
      <w:r w:rsidR="009F0E8A" w:rsidRPr="00EC2B58">
        <w:rPr>
          <w:rFonts w:ascii="Fira Sans Light" w:hAnsi="Fira Sans Light"/>
          <w:sz w:val="22"/>
          <w:szCs w:val="22"/>
        </w:rPr>
        <w:t xml:space="preserve"> Cup</w:t>
      </w:r>
      <w:r>
        <w:rPr>
          <w:rFonts w:ascii="Fira Sans Light" w:hAnsi="Fira Sans Light"/>
          <w:sz w:val="22"/>
          <w:szCs w:val="22"/>
        </w:rPr>
        <w:t>, Varšava, Polsko</w:t>
      </w:r>
    </w:p>
    <w:p w14:paraId="7049B600" w14:textId="3B45AA95" w:rsidR="009F0E8A" w:rsidRPr="00EC2B58" w:rsidRDefault="00DF37E8" w:rsidP="009F0E8A">
      <w:pPr>
        <w:pStyle w:val="ListParagraph"/>
        <w:numPr>
          <w:ilvl w:val="0"/>
          <w:numId w:val="2"/>
        </w:numPr>
        <w:rPr>
          <w:rFonts w:ascii="Fira Sans Light" w:hAnsi="Fira Sans Light"/>
          <w:sz w:val="22"/>
          <w:szCs w:val="22"/>
        </w:rPr>
      </w:pPr>
      <w:r>
        <w:rPr>
          <w:rFonts w:ascii="Fira Sans Light" w:hAnsi="Fira Sans Light"/>
          <w:sz w:val="22"/>
          <w:szCs w:val="22"/>
        </w:rPr>
        <w:t xml:space="preserve">12. – 13. 11. 2022, </w:t>
      </w:r>
      <w:r w:rsidR="009F0E8A" w:rsidRPr="00EC2B58">
        <w:rPr>
          <w:rFonts w:ascii="Fira Sans Light" w:hAnsi="Fira Sans Light"/>
          <w:sz w:val="22"/>
          <w:szCs w:val="22"/>
        </w:rPr>
        <w:t xml:space="preserve">Polská liga – IV. </w:t>
      </w:r>
      <w:r w:rsidR="00686ADD">
        <w:rPr>
          <w:rFonts w:ascii="Fira Sans Light" w:hAnsi="Fira Sans Light"/>
          <w:sz w:val="22"/>
          <w:szCs w:val="22"/>
        </w:rPr>
        <w:t>k</w:t>
      </w:r>
      <w:r w:rsidR="009F0E8A" w:rsidRPr="00EC2B58">
        <w:rPr>
          <w:rFonts w:ascii="Fira Sans Light" w:hAnsi="Fira Sans Light"/>
          <w:sz w:val="22"/>
          <w:szCs w:val="22"/>
        </w:rPr>
        <w:t>olo</w:t>
      </w:r>
      <w:r>
        <w:rPr>
          <w:rFonts w:ascii="Fira Sans Light" w:hAnsi="Fira Sans Light"/>
          <w:sz w:val="22"/>
          <w:szCs w:val="22"/>
        </w:rPr>
        <w:t>, G</w:t>
      </w:r>
      <w:r w:rsidR="00F07AD6">
        <w:rPr>
          <w:rFonts w:ascii="Fira Sans Light" w:hAnsi="Fira Sans Light"/>
          <w:sz w:val="22"/>
          <w:szCs w:val="22"/>
        </w:rPr>
        <w:t>liwice</w:t>
      </w:r>
    </w:p>
    <w:p w14:paraId="522671EB" w14:textId="059E74C9" w:rsidR="009F0E8A" w:rsidRDefault="00BD4D55" w:rsidP="009F0E8A">
      <w:pPr>
        <w:pStyle w:val="ListParagraph"/>
        <w:numPr>
          <w:ilvl w:val="0"/>
          <w:numId w:val="2"/>
        </w:numPr>
        <w:rPr>
          <w:rFonts w:ascii="Fira Sans Light" w:hAnsi="Fira Sans Light"/>
          <w:sz w:val="22"/>
          <w:szCs w:val="22"/>
        </w:rPr>
      </w:pPr>
      <w:r>
        <w:rPr>
          <w:rFonts w:ascii="Fira Sans Light" w:hAnsi="Fira Sans Light"/>
          <w:sz w:val="22"/>
          <w:szCs w:val="22"/>
        </w:rPr>
        <w:t xml:space="preserve">17. – 19. 11. 2022 </w:t>
      </w:r>
      <w:r w:rsidR="009F0E8A" w:rsidRPr="00EC2B58">
        <w:rPr>
          <w:rFonts w:ascii="Fira Sans Light" w:hAnsi="Fira Sans Light"/>
          <w:sz w:val="22"/>
          <w:szCs w:val="22"/>
        </w:rPr>
        <w:t>Rugbymania</w:t>
      </w:r>
      <w:r w:rsidR="004715FD">
        <w:rPr>
          <w:rFonts w:ascii="Fira Sans Light" w:hAnsi="Fira Sans Light"/>
          <w:sz w:val="22"/>
          <w:szCs w:val="22"/>
        </w:rPr>
        <w:t xml:space="preserve"> 2022</w:t>
      </w:r>
      <w:r w:rsidR="000F55FC">
        <w:rPr>
          <w:rFonts w:ascii="Fira Sans Light" w:hAnsi="Fira Sans Light"/>
          <w:sz w:val="22"/>
          <w:szCs w:val="22"/>
        </w:rPr>
        <w:t>, Praha</w:t>
      </w:r>
      <w:r w:rsidR="00872B16">
        <w:rPr>
          <w:rFonts w:ascii="Fira Sans Light" w:hAnsi="Fira Sans Light"/>
          <w:sz w:val="22"/>
          <w:szCs w:val="22"/>
        </w:rPr>
        <w:t>, ČR</w:t>
      </w:r>
      <w:r w:rsidR="009F0E8A" w:rsidRPr="00EC2B58">
        <w:rPr>
          <w:rFonts w:ascii="Fira Sans Light" w:hAnsi="Fira Sans Light"/>
          <w:sz w:val="22"/>
          <w:szCs w:val="22"/>
        </w:rPr>
        <w:t xml:space="preserve"> </w:t>
      </w:r>
    </w:p>
    <w:p w14:paraId="565050AA" w14:textId="77777777" w:rsidR="00AA5B79" w:rsidRDefault="00AA5B79" w:rsidP="00AA5B79">
      <w:pPr>
        <w:rPr>
          <w:rFonts w:ascii="Fira Sans Light" w:hAnsi="Fira Sans Light"/>
          <w:sz w:val="22"/>
          <w:szCs w:val="22"/>
        </w:rPr>
      </w:pPr>
    </w:p>
    <w:p w14:paraId="02DF93E7" w14:textId="77777777" w:rsidR="00AA5B79" w:rsidRDefault="00AA5B79" w:rsidP="00AA5B79">
      <w:pPr>
        <w:rPr>
          <w:rFonts w:ascii="Fira Sans Light" w:hAnsi="Fira Sans Light"/>
          <w:sz w:val="22"/>
          <w:szCs w:val="22"/>
        </w:rPr>
      </w:pPr>
    </w:p>
    <w:p w14:paraId="25E73CEC" w14:textId="77777777" w:rsidR="008F5238" w:rsidRDefault="008F5238" w:rsidP="00AA5B79">
      <w:pPr>
        <w:rPr>
          <w:rFonts w:ascii="Fira Sans Light" w:hAnsi="Fira Sans Light"/>
          <w:sz w:val="22"/>
          <w:szCs w:val="22"/>
        </w:rPr>
      </w:pPr>
    </w:p>
    <w:p w14:paraId="5F8308E7" w14:textId="77777777" w:rsidR="008F5238" w:rsidRDefault="008F5238" w:rsidP="00AA5B79">
      <w:pPr>
        <w:rPr>
          <w:rFonts w:ascii="Fira Sans Light" w:hAnsi="Fira Sans Light"/>
          <w:sz w:val="22"/>
          <w:szCs w:val="22"/>
        </w:rPr>
      </w:pPr>
    </w:p>
    <w:p w14:paraId="3D61FE8A" w14:textId="77777777" w:rsidR="008F5238" w:rsidRDefault="008F5238" w:rsidP="00AA5B79">
      <w:pPr>
        <w:rPr>
          <w:rFonts w:ascii="Fira Sans Light" w:hAnsi="Fira Sans Light"/>
          <w:sz w:val="22"/>
          <w:szCs w:val="22"/>
        </w:rPr>
      </w:pPr>
    </w:p>
    <w:p w14:paraId="7F584CE1" w14:textId="77777777" w:rsidR="00AA5B79" w:rsidRPr="00AA5B79" w:rsidRDefault="00AA5B79" w:rsidP="00AA5B79">
      <w:pPr>
        <w:rPr>
          <w:rFonts w:ascii="Fira Sans Light" w:hAnsi="Fira Sans Light"/>
          <w:sz w:val="22"/>
          <w:szCs w:val="22"/>
        </w:rPr>
      </w:pPr>
    </w:p>
    <w:p w14:paraId="3B1EC518" w14:textId="77777777" w:rsidR="00670CD3" w:rsidRDefault="00670CD3" w:rsidP="007E489E">
      <w:pPr>
        <w:rPr>
          <w:rFonts w:ascii="Fira Sans Light" w:hAnsi="Fira Sans Light"/>
          <w:sz w:val="22"/>
          <w:szCs w:val="22"/>
        </w:rPr>
      </w:pPr>
    </w:p>
    <w:p w14:paraId="17C3DEAF" w14:textId="1630CC3F" w:rsidR="007E489E" w:rsidRPr="00AA5B79" w:rsidRDefault="007E489E" w:rsidP="00AA5B79">
      <w:pPr>
        <w:pStyle w:val="ListParagraph"/>
        <w:numPr>
          <w:ilvl w:val="0"/>
          <w:numId w:val="3"/>
        </w:numPr>
        <w:rPr>
          <w:rFonts w:ascii="Fira Sans Light" w:hAnsi="Fira Sans Light"/>
          <w:b/>
          <w:bCs/>
          <w:sz w:val="22"/>
          <w:szCs w:val="22"/>
        </w:rPr>
      </w:pPr>
      <w:r w:rsidRPr="00AA5B79">
        <w:rPr>
          <w:rFonts w:ascii="Fira Sans Light" w:hAnsi="Fira Sans Light"/>
          <w:b/>
          <w:bCs/>
          <w:sz w:val="22"/>
          <w:szCs w:val="22"/>
        </w:rPr>
        <w:t>Skutečná účast</w:t>
      </w:r>
    </w:p>
    <w:p w14:paraId="5689ECAC" w14:textId="7AFE82F2" w:rsidR="00215689" w:rsidRPr="00215689" w:rsidRDefault="00121A9A" w:rsidP="00215689">
      <w:pPr>
        <w:pStyle w:val="ListParagraph"/>
        <w:rPr>
          <w:rFonts w:ascii="Fira Sans Light" w:hAnsi="Fira Sans Light"/>
          <w:sz w:val="22"/>
          <w:szCs w:val="22"/>
        </w:rPr>
      </w:pPr>
      <w:r>
        <w:rPr>
          <w:rFonts w:ascii="Fira Sans Light" w:hAnsi="Fira Sans Light"/>
          <w:sz w:val="22"/>
          <w:szCs w:val="22"/>
        </w:rPr>
        <w:t xml:space="preserve">Z plánovaných turnajů </w:t>
      </w:r>
      <w:r w:rsidR="00032A83">
        <w:rPr>
          <w:rFonts w:ascii="Fira Sans Light" w:hAnsi="Fira Sans Light"/>
          <w:sz w:val="22"/>
          <w:szCs w:val="22"/>
        </w:rPr>
        <w:t xml:space="preserve">se reprezentace nezúčastnila pouze </w:t>
      </w:r>
      <w:proofErr w:type="spellStart"/>
      <w:r w:rsidR="00032A83">
        <w:rPr>
          <w:rFonts w:ascii="Fira Sans Light" w:hAnsi="Fira Sans Light"/>
          <w:sz w:val="22"/>
          <w:szCs w:val="22"/>
        </w:rPr>
        <w:t>Low</w:t>
      </w:r>
      <w:proofErr w:type="spellEnd"/>
      <w:r w:rsidR="00032A83">
        <w:rPr>
          <w:rFonts w:ascii="Fira Sans Light" w:hAnsi="Fira Sans Light"/>
          <w:sz w:val="22"/>
          <w:szCs w:val="22"/>
        </w:rPr>
        <w:t xml:space="preserve"> Point turnaje v </w:t>
      </w:r>
      <w:proofErr w:type="spellStart"/>
      <w:r w:rsidR="00032A83">
        <w:rPr>
          <w:rFonts w:ascii="Fira Sans Light" w:hAnsi="Fira Sans Light"/>
          <w:sz w:val="22"/>
          <w:szCs w:val="22"/>
        </w:rPr>
        <w:t>Nottwilu</w:t>
      </w:r>
      <w:proofErr w:type="spellEnd"/>
      <w:r w:rsidR="001D6DF4">
        <w:rPr>
          <w:rFonts w:ascii="Fira Sans Light" w:hAnsi="Fira Sans Light"/>
          <w:sz w:val="22"/>
          <w:szCs w:val="22"/>
        </w:rPr>
        <w:t xml:space="preserve"> z finančních důvodů. </w:t>
      </w:r>
    </w:p>
    <w:p w14:paraId="2F3CA2C6" w14:textId="77777777" w:rsidR="00DB48B6" w:rsidRDefault="00DB48B6" w:rsidP="00215689">
      <w:pPr>
        <w:pStyle w:val="ListParagraph"/>
        <w:rPr>
          <w:rFonts w:ascii="Fira Sans Light" w:hAnsi="Fira Sans Light"/>
          <w:sz w:val="22"/>
          <w:szCs w:val="22"/>
        </w:rPr>
      </w:pPr>
    </w:p>
    <w:p w14:paraId="213E1D3B" w14:textId="6F5277D2" w:rsidR="009B19F3" w:rsidRDefault="009B19F3" w:rsidP="009B19F3">
      <w:pPr>
        <w:pStyle w:val="ListParagraph"/>
        <w:rPr>
          <w:rFonts w:ascii="Fira Sans Light" w:hAnsi="Fira Sans Light"/>
          <w:b/>
          <w:bCs/>
          <w:sz w:val="22"/>
          <w:szCs w:val="22"/>
        </w:rPr>
      </w:pPr>
      <w:proofErr w:type="spellStart"/>
      <w:r w:rsidRPr="009B19F3">
        <w:rPr>
          <w:rFonts w:ascii="Fira Sans Light" w:hAnsi="Fira Sans Light"/>
          <w:b/>
          <w:bCs/>
          <w:sz w:val="22"/>
          <w:szCs w:val="22"/>
        </w:rPr>
        <w:t>Qufora</w:t>
      </w:r>
      <w:proofErr w:type="spellEnd"/>
      <w:r w:rsidRPr="009B19F3">
        <w:rPr>
          <w:rFonts w:ascii="Fira Sans Light" w:hAnsi="Fira Sans Light"/>
          <w:b/>
          <w:bCs/>
          <w:sz w:val="22"/>
          <w:szCs w:val="22"/>
        </w:rPr>
        <w:t xml:space="preserve"> </w:t>
      </w:r>
      <w:proofErr w:type="spellStart"/>
      <w:r w:rsidRPr="009B19F3">
        <w:rPr>
          <w:rFonts w:ascii="Fira Sans Light" w:hAnsi="Fira Sans Light"/>
          <w:b/>
          <w:bCs/>
          <w:sz w:val="22"/>
          <w:szCs w:val="22"/>
        </w:rPr>
        <w:t>Egmont</w:t>
      </w:r>
      <w:proofErr w:type="spellEnd"/>
      <w:r w:rsidRPr="009B19F3">
        <w:rPr>
          <w:rFonts w:ascii="Fira Sans Light" w:hAnsi="Fira Sans Light"/>
          <w:b/>
          <w:bCs/>
          <w:sz w:val="22"/>
          <w:szCs w:val="22"/>
        </w:rPr>
        <w:t xml:space="preserve"> Open – Dánsko</w:t>
      </w:r>
      <w:r w:rsidR="00D7624A">
        <w:rPr>
          <w:rFonts w:ascii="Fira Sans Light" w:hAnsi="Fira Sans Light"/>
          <w:b/>
          <w:bCs/>
          <w:sz w:val="22"/>
          <w:szCs w:val="22"/>
        </w:rPr>
        <w:t xml:space="preserve"> </w:t>
      </w:r>
    </w:p>
    <w:p w14:paraId="6B3F3C5B" w14:textId="636770C6" w:rsidR="00190368" w:rsidRPr="00190368" w:rsidRDefault="009C54DC" w:rsidP="00285A65">
      <w:pPr>
        <w:pStyle w:val="ListParagraph"/>
        <w:numPr>
          <w:ilvl w:val="0"/>
          <w:numId w:val="2"/>
        </w:numPr>
        <w:rPr>
          <w:rFonts w:ascii="Fira Sans Light" w:hAnsi="Fira Sans Light"/>
          <w:b/>
          <w:bCs/>
          <w:sz w:val="22"/>
          <w:szCs w:val="22"/>
        </w:rPr>
      </w:pPr>
      <w:r>
        <w:rPr>
          <w:rFonts w:ascii="Fira Sans Light" w:hAnsi="Fira Sans Light"/>
          <w:sz w:val="22"/>
          <w:szCs w:val="22"/>
        </w:rPr>
        <w:t xml:space="preserve">Pořadatel: </w:t>
      </w:r>
      <w:r w:rsidR="00515DE9" w:rsidRPr="00515DE9">
        <w:rPr>
          <w:rFonts w:ascii="Fira Sans Light" w:hAnsi="Fira Sans Light"/>
          <w:sz w:val="22"/>
          <w:szCs w:val="22"/>
        </w:rPr>
        <w:t>P</w:t>
      </w:r>
      <w:r w:rsidR="00285A65" w:rsidRPr="00515DE9">
        <w:rPr>
          <w:rFonts w:ascii="Fira Sans Light" w:hAnsi="Fira Sans Light"/>
          <w:sz w:val="22"/>
          <w:szCs w:val="22"/>
        </w:rPr>
        <w:t>arasport</w:t>
      </w:r>
      <w:r w:rsidR="00515DE9" w:rsidRPr="00515DE9">
        <w:rPr>
          <w:rFonts w:ascii="Fira Sans Light" w:hAnsi="Fira Sans Light"/>
          <w:sz w:val="22"/>
          <w:szCs w:val="22"/>
        </w:rPr>
        <w:t xml:space="preserve"> </w:t>
      </w:r>
      <w:proofErr w:type="spellStart"/>
      <w:r w:rsidR="00515DE9" w:rsidRPr="00515DE9">
        <w:rPr>
          <w:rFonts w:ascii="Fira Sans Light" w:hAnsi="Fira Sans Light"/>
          <w:sz w:val="22"/>
          <w:szCs w:val="22"/>
        </w:rPr>
        <w:t>Denmark</w:t>
      </w:r>
      <w:proofErr w:type="spellEnd"/>
      <w:r w:rsidR="00515DE9" w:rsidRPr="00515DE9">
        <w:rPr>
          <w:rFonts w:ascii="Fira Sans Light" w:hAnsi="Fira Sans Light"/>
          <w:sz w:val="22"/>
          <w:szCs w:val="22"/>
        </w:rPr>
        <w:t xml:space="preserve"> </w:t>
      </w:r>
      <w:r w:rsidR="00190368">
        <w:rPr>
          <w:rFonts w:ascii="Fira Sans Light" w:hAnsi="Fira Sans Light"/>
          <w:sz w:val="22"/>
          <w:szCs w:val="22"/>
        </w:rPr>
        <w:t xml:space="preserve">ve spolupráci s </w:t>
      </w:r>
      <w:proofErr w:type="spellStart"/>
      <w:r w:rsidR="00190368" w:rsidRPr="008A1086">
        <w:rPr>
          <w:rFonts w:ascii="Fira Sans Light" w:hAnsi="Fira Sans Light"/>
          <w:sz w:val="22"/>
          <w:szCs w:val="22"/>
        </w:rPr>
        <w:t>The</w:t>
      </w:r>
      <w:proofErr w:type="spellEnd"/>
      <w:r w:rsidR="00190368" w:rsidRPr="008A1086">
        <w:rPr>
          <w:rFonts w:ascii="Fira Sans Light" w:hAnsi="Fira Sans Light"/>
          <w:sz w:val="22"/>
          <w:szCs w:val="22"/>
        </w:rPr>
        <w:t xml:space="preserve"> Association </w:t>
      </w:r>
      <w:proofErr w:type="spellStart"/>
      <w:r w:rsidR="00190368" w:rsidRPr="008A1086">
        <w:rPr>
          <w:rFonts w:ascii="Fira Sans Light" w:hAnsi="Fira Sans Light"/>
          <w:sz w:val="22"/>
          <w:szCs w:val="22"/>
        </w:rPr>
        <w:t>for</w:t>
      </w:r>
      <w:proofErr w:type="spellEnd"/>
      <w:r w:rsidR="00190368" w:rsidRPr="008A1086">
        <w:rPr>
          <w:rFonts w:ascii="Fira Sans Light" w:hAnsi="Fira Sans Light"/>
          <w:sz w:val="22"/>
          <w:szCs w:val="22"/>
        </w:rPr>
        <w:t xml:space="preserve"> </w:t>
      </w:r>
      <w:proofErr w:type="spellStart"/>
      <w:r w:rsidR="00190368" w:rsidRPr="008A1086">
        <w:rPr>
          <w:rFonts w:ascii="Fira Sans Light" w:hAnsi="Fira Sans Light"/>
          <w:sz w:val="22"/>
          <w:szCs w:val="22"/>
        </w:rPr>
        <w:t>Improving</w:t>
      </w:r>
      <w:proofErr w:type="spellEnd"/>
      <w:r w:rsidR="00190368" w:rsidRPr="008A1086">
        <w:rPr>
          <w:rFonts w:ascii="Fira Sans Light" w:hAnsi="Fira Sans Light"/>
          <w:sz w:val="22"/>
          <w:szCs w:val="22"/>
        </w:rPr>
        <w:t xml:space="preserve"> </w:t>
      </w:r>
      <w:proofErr w:type="spellStart"/>
      <w:r w:rsidR="00190368" w:rsidRPr="008A1086">
        <w:rPr>
          <w:rFonts w:ascii="Fira Sans Light" w:hAnsi="Fira Sans Light"/>
          <w:sz w:val="22"/>
          <w:szCs w:val="22"/>
        </w:rPr>
        <w:t>Quality</w:t>
      </w:r>
      <w:proofErr w:type="spellEnd"/>
      <w:r w:rsidR="00190368" w:rsidRPr="008A1086">
        <w:rPr>
          <w:rFonts w:ascii="Fira Sans Light" w:hAnsi="Fira Sans Light"/>
          <w:sz w:val="22"/>
          <w:szCs w:val="22"/>
        </w:rPr>
        <w:t xml:space="preserve"> of </w:t>
      </w:r>
      <w:proofErr w:type="spellStart"/>
      <w:r w:rsidR="00190368" w:rsidRPr="008A1086">
        <w:rPr>
          <w:rFonts w:ascii="Fira Sans Light" w:hAnsi="Fira Sans Light"/>
          <w:sz w:val="22"/>
          <w:szCs w:val="22"/>
        </w:rPr>
        <w:t>Life</w:t>
      </w:r>
      <w:proofErr w:type="spellEnd"/>
      <w:r w:rsidR="00190368" w:rsidRPr="008A1086">
        <w:rPr>
          <w:rFonts w:ascii="Fira Sans Light" w:hAnsi="Fira Sans Light"/>
          <w:sz w:val="22"/>
          <w:szCs w:val="22"/>
        </w:rPr>
        <w:t xml:space="preserve"> </w:t>
      </w:r>
      <w:proofErr w:type="spellStart"/>
      <w:r w:rsidR="00190368" w:rsidRPr="008A1086">
        <w:rPr>
          <w:rFonts w:ascii="Fira Sans Light" w:hAnsi="Fira Sans Light"/>
          <w:sz w:val="22"/>
          <w:szCs w:val="22"/>
        </w:rPr>
        <w:t>through</w:t>
      </w:r>
      <w:proofErr w:type="spellEnd"/>
      <w:r w:rsidR="00190368" w:rsidRPr="008A1086">
        <w:rPr>
          <w:rFonts w:ascii="Fira Sans Light" w:hAnsi="Fira Sans Light"/>
          <w:sz w:val="22"/>
          <w:szCs w:val="22"/>
        </w:rPr>
        <w:t xml:space="preserve"> Disability Sports</w:t>
      </w:r>
    </w:p>
    <w:p w14:paraId="0BBADF33" w14:textId="24A6C9C5" w:rsidR="00190368" w:rsidRPr="004F48B0" w:rsidRDefault="00AE07CF" w:rsidP="00D97E40">
      <w:pPr>
        <w:pStyle w:val="ListParagraph"/>
        <w:ind w:left="1080"/>
        <w:rPr>
          <w:rFonts w:ascii="Fira Sans Light" w:hAnsi="Fira Sans Light"/>
          <w:sz w:val="22"/>
          <w:szCs w:val="22"/>
        </w:rPr>
      </w:pPr>
      <w:hyperlink r:id="rId16" w:history="1">
        <w:r w:rsidRPr="008F2474">
          <w:rPr>
            <w:rStyle w:val="Hyperlink"/>
            <w:rFonts w:ascii="Fira Sans Light" w:hAnsi="Fira Sans Light" w:hint="eastAsia"/>
            <w:sz w:val="22"/>
            <w:szCs w:val="22"/>
          </w:rPr>
          <w:t>https://egmontopen.dk/</w:t>
        </w:r>
      </w:hyperlink>
      <w:r w:rsidR="004F48B0" w:rsidRPr="004F48B0">
        <w:rPr>
          <w:rFonts w:ascii="Fira Sans Light" w:hAnsi="Fira Sans Light"/>
          <w:sz w:val="22"/>
          <w:szCs w:val="22"/>
        </w:rPr>
        <w:t xml:space="preserve"> </w:t>
      </w:r>
    </w:p>
    <w:p w14:paraId="21AE66A6" w14:textId="147C79DC" w:rsidR="009B19F3" w:rsidRPr="00EC2B58" w:rsidRDefault="004E0B1B" w:rsidP="004E0B1B">
      <w:pPr>
        <w:rPr>
          <w:rFonts w:ascii="Fira Sans Light" w:hAnsi="Fira Sans Light"/>
          <w:sz w:val="22"/>
          <w:szCs w:val="22"/>
        </w:rPr>
      </w:pPr>
      <w:r>
        <w:rPr>
          <w:rFonts w:ascii="Fira Sans Light" w:hAnsi="Fira Sans Light"/>
          <w:sz w:val="22"/>
          <w:szCs w:val="22"/>
        </w:rPr>
        <w:tab/>
      </w:r>
    </w:p>
    <w:p w14:paraId="441997A2" w14:textId="5E01AC12" w:rsidR="00E405C3" w:rsidRDefault="009B19F3" w:rsidP="00E405C3">
      <w:pPr>
        <w:ind w:left="720"/>
        <w:rPr>
          <w:rFonts w:ascii="Fira Sans Light" w:hAnsi="Fira Sans Light"/>
          <w:b/>
          <w:bCs/>
          <w:sz w:val="22"/>
          <w:szCs w:val="22"/>
        </w:rPr>
      </w:pPr>
      <w:r w:rsidRPr="009B19F3">
        <w:rPr>
          <w:rFonts w:ascii="Fira Sans Light" w:hAnsi="Fira Sans Light"/>
          <w:b/>
          <w:bCs/>
          <w:sz w:val="22"/>
          <w:szCs w:val="22"/>
        </w:rPr>
        <w:t xml:space="preserve">Polská liga – I. </w:t>
      </w:r>
      <w:r w:rsidR="00E405C3">
        <w:rPr>
          <w:rFonts w:ascii="Fira Sans Light" w:hAnsi="Fira Sans Light"/>
          <w:b/>
          <w:bCs/>
          <w:sz w:val="22"/>
          <w:szCs w:val="22"/>
        </w:rPr>
        <w:t>k</w:t>
      </w:r>
      <w:r w:rsidRPr="009B19F3">
        <w:rPr>
          <w:rFonts w:ascii="Fira Sans Light" w:hAnsi="Fira Sans Light"/>
          <w:b/>
          <w:bCs/>
          <w:sz w:val="22"/>
          <w:szCs w:val="22"/>
        </w:rPr>
        <w:t>olo</w:t>
      </w:r>
      <w:r w:rsidR="009C6E2B">
        <w:rPr>
          <w:rFonts w:ascii="Fira Sans Light" w:hAnsi="Fira Sans Light"/>
          <w:b/>
          <w:bCs/>
          <w:sz w:val="22"/>
          <w:szCs w:val="22"/>
        </w:rPr>
        <w:t xml:space="preserve">, </w:t>
      </w:r>
      <w:r w:rsidR="009C6E2B" w:rsidRPr="009B19F3">
        <w:rPr>
          <w:rFonts w:ascii="Fira Sans Light" w:hAnsi="Fira Sans Light"/>
          <w:b/>
          <w:bCs/>
          <w:sz w:val="22"/>
          <w:szCs w:val="22"/>
        </w:rPr>
        <w:t xml:space="preserve">II. </w:t>
      </w:r>
      <w:r w:rsidR="00E405C3">
        <w:rPr>
          <w:rFonts w:ascii="Fira Sans Light" w:hAnsi="Fira Sans Light"/>
          <w:b/>
          <w:bCs/>
          <w:sz w:val="22"/>
          <w:szCs w:val="22"/>
        </w:rPr>
        <w:t>k</w:t>
      </w:r>
      <w:r w:rsidR="009C6E2B" w:rsidRPr="009B19F3">
        <w:rPr>
          <w:rFonts w:ascii="Fira Sans Light" w:hAnsi="Fira Sans Light"/>
          <w:b/>
          <w:bCs/>
          <w:sz w:val="22"/>
          <w:szCs w:val="22"/>
        </w:rPr>
        <w:t>olo</w:t>
      </w:r>
      <w:r w:rsidR="00E405C3">
        <w:rPr>
          <w:rFonts w:ascii="Fira Sans Light" w:hAnsi="Fira Sans Light"/>
          <w:b/>
          <w:bCs/>
          <w:sz w:val="22"/>
          <w:szCs w:val="22"/>
        </w:rPr>
        <w:t xml:space="preserve">, </w:t>
      </w:r>
      <w:r w:rsidR="00E405C3" w:rsidRPr="009B19F3">
        <w:rPr>
          <w:rFonts w:ascii="Fira Sans Light" w:hAnsi="Fira Sans Light"/>
          <w:b/>
          <w:bCs/>
          <w:sz w:val="22"/>
          <w:szCs w:val="22"/>
        </w:rPr>
        <w:t xml:space="preserve">III. </w:t>
      </w:r>
      <w:r w:rsidR="00E405C3">
        <w:rPr>
          <w:rFonts w:ascii="Fira Sans Light" w:hAnsi="Fira Sans Light"/>
          <w:b/>
          <w:bCs/>
          <w:sz w:val="22"/>
          <w:szCs w:val="22"/>
        </w:rPr>
        <w:t>k</w:t>
      </w:r>
      <w:r w:rsidR="00E405C3" w:rsidRPr="009B19F3">
        <w:rPr>
          <w:rFonts w:ascii="Fira Sans Light" w:hAnsi="Fira Sans Light"/>
          <w:b/>
          <w:bCs/>
          <w:sz w:val="22"/>
          <w:szCs w:val="22"/>
        </w:rPr>
        <w:t>olo</w:t>
      </w:r>
      <w:r w:rsidR="00E405C3">
        <w:rPr>
          <w:rFonts w:ascii="Fira Sans Light" w:hAnsi="Fira Sans Light"/>
          <w:b/>
          <w:bCs/>
          <w:sz w:val="22"/>
          <w:szCs w:val="22"/>
        </w:rPr>
        <w:t xml:space="preserve">, </w:t>
      </w:r>
      <w:r w:rsidR="00E405C3" w:rsidRPr="009B19F3">
        <w:rPr>
          <w:rFonts w:ascii="Fira Sans Light" w:hAnsi="Fira Sans Light"/>
          <w:b/>
          <w:bCs/>
          <w:sz w:val="22"/>
          <w:szCs w:val="22"/>
        </w:rPr>
        <w:t xml:space="preserve">IV. </w:t>
      </w:r>
      <w:r w:rsidR="00E405C3">
        <w:rPr>
          <w:rFonts w:ascii="Fira Sans Light" w:hAnsi="Fira Sans Light"/>
          <w:b/>
          <w:bCs/>
          <w:sz w:val="22"/>
          <w:szCs w:val="22"/>
        </w:rPr>
        <w:t>k</w:t>
      </w:r>
      <w:r w:rsidR="00E405C3" w:rsidRPr="009B19F3">
        <w:rPr>
          <w:rFonts w:ascii="Fira Sans Light" w:hAnsi="Fira Sans Light"/>
          <w:b/>
          <w:bCs/>
          <w:sz w:val="22"/>
          <w:szCs w:val="22"/>
        </w:rPr>
        <w:t>olo</w:t>
      </w:r>
    </w:p>
    <w:p w14:paraId="2B15BB4E" w14:textId="381D2B43" w:rsidR="00216273" w:rsidRDefault="00003835" w:rsidP="00417B54">
      <w:pPr>
        <w:pStyle w:val="ListParagraph"/>
        <w:numPr>
          <w:ilvl w:val="0"/>
          <w:numId w:val="2"/>
        </w:numPr>
        <w:rPr>
          <w:rFonts w:ascii="Fira Sans Light" w:hAnsi="Fira Sans Light"/>
          <w:sz w:val="22"/>
          <w:szCs w:val="22"/>
        </w:rPr>
      </w:pPr>
      <w:r w:rsidRPr="0018065C">
        <w:rPr>
          <w:rFonts w:ascii="Fira Sans Light" w:hAnsi="Fira Sans Light"/>
          <w:sz w:val="22"/>
          <w:szCs w:val="22"/>
        </w:rPr>
        <w:t>Poř</w:t>
      </w:r>
      <w:r w:rsidR="00B0047F">
        <w:rPr>
          <w:rFonts w:ascii="Fira Sans Light" w:hAnsi="Fira Sans Light"/>
          <w:sz w:val="22"/>
          <w:szCs w:val="22"/>
        </w:rPr>
        <w:t>adatel</w:t>
      </w:r>
      <w:r w:rsidR="009C54DC">
        <w:rPr>
          <w:rFonts w:ascii="Fira Sans Light" w:hAnsi="Fira Sans Light"/>
          <w:sz w:val="22"/>
          <w:szCs w:val="22"/>
        </w:rPr>
        <w:t>:</w:t>
      </w:r>
      <w:r w:rsidRPr="0018065C">
        <w:rPr>
          <w:rFonts w:ascii="Fira Sans Light" w:hAnsi="Fira Sans Light"/>
          <w:sz w:val="22"/>
          <w:szCs w:val="22"/>
        </w:rPr>
        <w:t xml:space="preserve"> </w:t>
      </w:r>
      <w:r w:rsidR="0018065C" w:rsidRPr="0018065C">
        <w:rPr>
          <w:rFonts w:ascii="Fira Sans Light" w:hAnsi="Fira Sans Light"/>
          <w:sz w:val="22"/>
          <w:szCs w:val="22"/>
        </w:rPr>
        <w:t>Polský svaz ragby na vozíku</w:t>
      </w:r>
      <w:r w:rsidR="00875E3F">
        <w:rPr>
          <w:rFonts w:ascii="Fira Sans Light" w:hAnsi="Fira Sans Light"/>
          <w:sz w:val="22"/>
          <w:szCs w:val="22"/>
        </w:rPr>
        <w:t xml:space="preserve"> - </w:t>
      </w:r>
      <w:hyperlink r:id="rId17" w:history="1">
        <w:r w:rsidR="00875E3F" w:rsidRPr="00B217D7">
          <w:rPr>
            <w:rStyle w:val="Hyperlink"/>
            <w:rFonts w:ascii="Fira Sans Light" w:hAnsi="Fira Sans Light"/>
            <w:sz w:val="22"/>
            <w:szCs w:val="22"/>
          </w:rPr>
          <w:t>https://www.pzrnw.pl/kontakt/</w:t>
        </w:r>
      </w:hyperlink>
    </w:p>
    <w:p w14:paraId="038A4A2B" w14:textId="06F625F6" w:rsidR="00B11262" w:rsidRPr="00285899" w:rsidRDefault="003C0287" w:rsidP="00285899">
      <w:pPr>
        <w:pStyle w:val="ListParagraph"/>
        <w:numPr>
          <w:ilvl w:val="0"/>
          <w:numId w:val="2"/>
        </w:numPr>
        <w:rPr>
          <w:rFonts w:ascii="Fira Sans Light" w:hAnsi="Fira Sans Light"/>
          <w:sz w:val="22"/>
          <w:szCs w:val="22"/>
        </w:rPr>
      </w:pPr>
      <w:r w:rsidRPr="00285899">
        <w:rPr>
          <w:rFonts w:ascii="Fira Sans Light" w:hAnsi="Fira Sans Light"/>
          <w:sz w:val="22"/>
          <w:szCs w:val="22"/>
        </w:rPr>
        <w:t xml:space="preserve">Polské ligy se účastní reprezentace </w:t>
      </w:r>
      <w:r w:rsidR="00C67A69" w:rsidRPr="00285899">
        <w:rPr>
          <w:rFonts w:ascii="Fira Sans Light" w:hAnsi="Fira Sans Light"/>
          <w:sz w:val="22"/>
          <w:szCs w:val="22"/>
        </w:rPr>
        <w:t>v týmu s</w:t>
      </w:r>
      <w:r w:rsidR="006B5892" w:rsidRPr="00285899">
        <w:rPr>
          <w:rFonts w:ascii="Fira Sans Light" w:hAnsi="Fira Sans Light"/>
          <w:sz w:val="22"/>
          <w:szCs w:val="22"/>
        </w:rPr>
        <w:t xml:space="preserve"> názvem </w:t>
      </w:r>
      <w:r w:rsidRPr="00285899">
        <w:rPr>
          <w:rFonts w:ascii="Fira Sans Light" w:hAnsi="Fira Sans Light"/>
          <w:sz w:val="22"/>
          <w:szCs w:val="22"/>
        </w:rPr>
        <w:t xml:space="preserve">Prague </w:t>
      </w:r>
      <w:proofErr w:type="spellStart"/>
      <w:r w:rsidRPr="00285899">
        <w:rPr>
          <w:rFonts w:ascii="Fira Sans Light" w:hAnsi="Fira Sans Light"/>
          <w:sz w:val="22"/>
          <w:szCs w:val="22"/>
        </w:rPr>
        <w:t>Robot</w:t>
      </w:r>
      <w:r w:rsidR="000E12C8" w:rsidRPr="00285899">
        <w:rPr>
          <w:rFonts w:ascii="Fira Sans Light" w:hAnsi="Fira Sans Light"/>
          <w:sz w:val="22"/>
          <w:szCs w:val="22"/>
        </w:rPr>
        <w:t>s</w:t>
      </w:r>
      <w:proofErr w:type="spellEnd"/>
    </w:p>
    <w:p w14:paraId="251B5D6D" w14:textId="1BC30F3C" w:rsidR="00A8173F" w:rsidRPr="00B11262" w:rsidRDefault="007C3242" w:rsidP="00893987">
      <w:pPr>
        <w:ind w:left="720" w:firstLine="360"/>
        <w:rPr>
          <w:rFonts w:ascii="Fira Sans Light" w:hAnsi="Fira Sans Light"/>
          <w:sz w:val="22"/>
          <w:szCs w:val="22"/>
        </w:rPr>
      </w:pPr>
      <w:hyperlink r:id="rId18" w:history="1">
        <w:r w:rsidR="00893987" w:rsidRPr="0002370E">
          <w:rPr>
            <w:rStyle w:val="Hyperlink"/>
            <w:rFonts w:ascii="Fira Sans Light" w:hAnsi="Fira Sans Light"/>
            <w:sz w:val="22"/>
            <w:szCs w:val="22"/>
          </w:rPr>
          <w:t>https://www.pzrnw.pl/plrnw-sezon-2022/</w:t>
        </w:r>
      </w:hyperlink>
    </w:p>
    <w:p w14:paraId="3120ADA0" w14:textId="77777777" w:rsidR="00C86372" w:rsidRPr="009B19F3" w:rsidRDefault="00C86372" w:rsidP="00E405C3">
      <w:pPr>
        <w:rPr>
          <w:rFonts w:ascii="Fira Sans Light" w:hAnsi="Fira Sans Light"/>
          <w:b/>
          <w:bCs/>
          <w:sz w:val="22"/>
          <w:szCs w:val="22"/>
        </w:rPr>
      </w:pPr>
    </w:p>
    <w:p w14:paraId="477471E0" w14:textId="23004BA9" w:rsidR="009B19F3" w:rsidRPr="009B19F3" w:rsidRDefault="009B19F3" w:rsidP="009B19F3">
      <w:pPr>
        <w:ind w:left="720"/>
        <w:rPr>
          <w:rFonts w:ascii="Fira Sans Light" w:hAnsi="Fira Sans Light"/>
          <w:b/>
          <w:bCs/>
          <w:sz w:val="22"/>
          <w:szCs w:val="22"/>
        </w:rPr>
      </w:pPr>
      <w:r>
        <w:rPr>
          <w:rFonts w:ascii="Fira Sans Light" w:hAnsi="Fira Sans Light"/>
          <w:b/>
          <w:bCs/>
          <w:sz w:val="22"/>
          <w:szCs w:val="22"/>
        </w:rPr>
        <w:t xml:space="preserve">Kvalifikační turnaj na </w:t>
      </w:r>
      <w:r w:rsidRPr="009B19F3">
        <w:rPr>
          <w:rFonts w:ascii="Fira Sans Light" w:hAnsi="Fira Sans Light"/>
          <w:b/>
          <w:bCs/>
          <w:sz w:val="22"/>
          <w:szCs w:val="22"/>
        </w:rPr>
        <w:t>ME</w:t>
      </w:r>
      <w:r>
        <w:rPr>
          <w:rFonts w:ascii="Fira Sans Light" w:hAnsi="Fira Sans Light"/>
          <w:b/>
          <w:bCs/>
          <w:sz w:val="22"/>
          <w:szCs w:val="22"/>
        </w:rPr>
        <w:t xml:space="preserve"> 2023 (</w:t>
      </w:r>
      <w:r w:rsidR="002B22D5">
        <w:rPr>
          <w:rFonts w:ascii="Fira Sans Light" w:hAnsi="Fira Sans Light"/>
          <w:b/>
          <w:bCs/>
          <w:sz w:val="22"/>
          <w:szCs w:val="22"/>
        </w:rPr>
        <w:t xml:space="preserve">=ME skupiny B) </w:t>
      </w:r>
      <w:r w:rsidRPr="009B19F3">
        <w:rPr>
          <w:rFonts w:ascii="Fira Sans Light" w:hAnsi="Fira Sans Light"/>
          <w:b/>
          <w:bCs/>
          <w:sz w:val="22"/>
          <w:szCs w:val="22"/>
        </w:rPr>
        <w:t xml:space="preserve">– </w:t>
      </w:r>
      <w:proofErr w:type="spellStart"/>
      <w:r w:rsidRPr="009B19F3">
        <w:rPr>
          <w:rFonts w:ascii="Fira Sans Light" w:hAnsi="Fira Sans Light"/>
          <w:b/>
          <w:bCs/>
          <w:sz w:val="22"/>
          <w:szCs w:val="22"/>
        </w:rPr>
        <w:t>Skien</w:t>
      </w:r>
      <w:proofErr w:type="spellEnd"/>
    </w:p>
    <w:p w14:paraId="41822AC7" w14:textId="77777777" w:rsidR="00D97E40" w:rsidRPr="00D97E40" w:rsidRDefault="009C54DC" w:rsidP="00724543">
      <w:pPr>
        <w:pStyle w:val="ListParagraph"/>
        <w:numPr>
          <w:ilvl w:val="0"/>
          <w:numId w:val="2"/>
        </w:numPr>
        <w:rPr>
          <w:color w:val="0563C1" w:themeColor="hyperlink"/>
          <w:u w:val="single"/>
        </w:rPr>
      </w:pPr>
      <w:r>
        <w:rPr>
          <w:rFonts w:ascii="Fira Sans Light" w:hAnsi="Fira Sans Light"/>
          <w:sz w:val="22"/>
          <w:szCs w:val="22"/>
        </w:rPr>
        <w:t>Pořadatel</w:t>
      </w:r>
      <w:r w:rsidR="007C222E">
        <w:rPr>
          <w:rFonts w:ascii="Fira Sans Light" w:hAnsi="Fira Sans Light"/>
          <w:sz w:val="22"/>
          <w:szCs w:val="22"/>
        </w:rPr>
        <w:t xml:space="preserve">: </w:t>
      </w:r>
      <w:proofErr w:type="spellStart"/>
      <w:r w:rsidR="00D02A88">
        <w:rPr>
          <w:rFonts w:ascii="Fira Sans Light" w:hAnsi="Fira Sans Light"/>
          <w:sz w:val="22"/>
          <w:szCs w:val="22"/>
        </w:rPr>
        <w:t>Norges</w:t>
      </w:r>
      <w:proofErr w:type="spellEnd"/>
      <w:r w:rsidR="00D02A88">
        <w:rPr>
          <w:rFonts w:ascii="Fira Sans Light" w:hAnsi="Fira Sans Light"/>
          <w:sz w:val="22"/>
          <w:szCs w:val="22"/>
        </w:rPr>
        <w:t xml:space="preserve"> Rugby </w:t>
      </w:r>
      <w:proofErr w:type="spellStart"/>
      <w:r w:rsidR="00D02A88">
        <w:rPr>
          <w:rFonts w:ascii="Fira Sans Light" w:hAnsi="Fira Sans Light"/>
          <w:sz w:val="22"/>
          <w:szCs w:val="22"/>
        </w:rPr>
        <w:t>Forbund</w:t>
      </w:r>
      <w:proofErr w:type="spellEnd"/>
    </w:p>
    <w:p w14:paraId="70080ADC" w14:textId="39AFF5DA" w:rsidR="00724543" w:rsidRPr="00724543" w:rsidRDefault="00724543" w:rsidP="00D97E40">
      <w:pPr>
        <w:pStyle w:val="ListParagraph"/>
        <w:ind w:left="1080"/>
        <w:rPr>
          <w:color w:val="0563C1" w:themeColor="hyperlink"/>
          <w:u w:val="single"/>
        </w:rPr>
      </w:pPr>
      <w:hyperlink r:id="rId19" w:history="1">
        <w:r w:rsidRPr="00724543">
          <w:rPr>
            <w:rStyle w:val="Hyperlink"/>
            <w:rFonts w:ascii="Fira Sans Light" w:hAnsi="Fira Sans Light"/>
            <w:sz w:val="22"/>
            <w:szCs w:val="22"/>
          </w:rPr>
          <w:t>https://rugby.no/2022wwreqc/?lang=en#contact-personell</w:t>
        </w:r>
      </w:hyperlink>
    </w:p>
    <w:p w14:paraId="38F17B4D" w14:textId="54C44603" w:rsidR="00C86372" w:rsidRPr="00E737BC" w:rsidRDefault="00E737BC" w:rsidP="00777108">
      <w:pPr>
        <w:pStyle w:val="ListParagraph"/>
        <w:ind w:left="1080"/>
        <w:rPr>
          <w:rFonts w:ascii="Fira Sans Light" w:hAnsi="Fira Sans Light"/>
          <w:sz w:val="22"/>
          <w:szCs w:val="22"/>
        </w:rPr>
      </w:pPr>
      <w:r w:rsidRPr="00E737BC">
        <w:rPr>
          <w:rFonts w:ascii="Fira Sans Light" w:hAnsi="Fira Sans Light"/>
          <w:sz w:val="22"/>
          <w:szCs w:val="22"/>
        </w:rPr>
        <w:t xml:space="preserve"> </w:t>
      </w:r>
    </w:p>
    <w:p w14:paraId="3F65E1E4" w14:textId="77777777" w:rsidR="009B19F3" w:rsidRPr="009B19F3" w:rsidRDefault="009B19F3" w:rsidP="009B19F3">
      <w:pPr>
        <w:ind w:left="720"/>
        <w:rPr>
          <w:rFonts w:ascii="Fira Sans Light" w:hAnsi="Fira Sans Light"/>
          <w:b/>
          <w:bCs/>
          <w:sz w:val="22"/>
          <w:szCs w:val="22"/>
        </w:rPr>
      </w:pPr>
      <w:r w:rsidRPr="009B19F3">
        <w:rPr>
          <w:rFonts w:ascii="Fira Sans Light" w:hAnsi="Fira Sans Light"/>
          <w:b/>
          <w:bCs/>
          <w:sz w:val="22"/>
          <w:szCs w:val="22"/>
        </w:rPr>
        <w:t>Ostrava Cup</w:t>
      </w:r>
    </w:p>
    <w:p w14:paraId="07BC179C" w14:textId="161DCA16" w:rsidR="0026556E" w:rsidRDefault="007C222E" w:rsidP="00B0047F">
      <w:pPr>
        <w:pStyle w:val="ListParagraph"/>
        <w:numPr>
          <w:ilvl w:val="0"/>
          <w:numId w:val="2"/>
        </w:numPr>
        <w:rPr>
          <w:rFonts w:ascii="Fira Sans Light" w:hAnsi="Fira Sans Light"/>
          <w:sz w:val="22"/>
          <w:szCs w:val="22"/>
        </w:rPr>
      </w:pPr>
      <w:r>
        <w:rPr>
          <w:rFonts w:ascii="Fira Sans Light" w:hAnsi="Fira Sans Light"/>
          <w:sz w:val="22"/>
          <w:szCs w:val="22"/>
        </w:rPr>
        <w:t>Pořadatel:</w:t>
      </w:r>
      <w:r w:rsidR="008052E9">
        <w:rPr>
          <w:rFonts w:ascii="Fira Sans Light" w:hAnsi="Fira Sans Light"/>
          <w:sz w:val="22"/>
          <w:szCs w:val="22"/>
        </w:rPr>
        <w:t xml:space="preserve"> SK Ostrava </w:t>
      </w:r>
      <w:hyperlink r:id="rId20" w:history="1">
        <w:r w:rsidR="002F2803" w:rsidRPr="0002370E">
          <w:rPr>
            <w:rStyle w:val="Hyperlink"/>
            <w:rFonts w:ascii="Fira Sans Light" w:hAnsi="Fira Sans Light" w:hint="eastAsia"/>
            <w:sz w:val="22"/>
            <w:szCs w:val="22"/>
          </w:rPr>
          <w:t>https://www.facebook.com/rugby.sk.ostrava</w:t>
        </w:r>
      </w:hyperlink>
    </w:p>
    <w:p w14:paraId="69EE8154" w14:textId="664A733C" w:rsidR="00C86372" w:rsidRPr="00710A1F" w:rsidRDefault="00765006" w:rsidP="002F2803">
      <w:pPr>
        <w:pStyle w:val="ListParagraph"/>
        <w:numPr>
          <w:ilvl w:val="0"/>
          <w:numId w:val="2"/>
        </w:numPr>
        <w:rPr>
          <w:rFonts w:ascii="Fira Sans Light" w:hAnsi="Fira Sans Light"/>
          <w:sz w:val="22"/>
          <w:szCs w:val="22"/>
        </w:rPr>
      </w:pPr>
      <w:r w:rsidRPr="00710A1F">
        <w:rPr>
          <w:rFonts w:ascii="Fira Sans Light" w:hAnsi="Fira Sans Light"/>
          <w:sz w:val="22"/>
          <w:szCs w:val="22"/>
        </w:rPr>
        <w:t xml:space="preserve">Turnaje se </w:t>
      </w:r>
      <w:r w:rsidR="00710A1F" w:rsidRPr="00710A1F">
        <w:rPr>
          <w:rFonts w:ascii="Fira Sans Light" w:hAnsi="Fira Sans Light"/>
          <w:sz w:val="22"/>
          <w:szCs w:val="22"/>
        </w:rPr>
        <w:t>zúčastn</w:t>
      </w:r>
      <w:r w:rsidR="00710A1F">
        <w:rPr>
          <w:rFonts w:ascii="Fira Sans Light" w:hAnsi="Fira Sans Light"/>
          <w:sz w:val="22"/>
          <w:szCs w:val="22"/>
        </w:rPr>
        <w:t>i</w:t>
      </w:r>
      <w:r w:rsidR="00710A1F" w:rsidRPr="00710A1F">
        <w:rPr>
          <w:rFonts w:ascii="Fira Sans Light" w:hAnsi="Fira Sans Light"/>
          <w:sz w:val="22"/>
          <w:szCs w:val="22"/>
        </w:rPr>
        <w:t xml:space="preserve">li reprezentanti v týmech Prague </w:t>
      </w:r>
      <w:proofErr w:type="spellStart"/>
      <w:r w:rsidR="00710A1F" w:rsidRPr="00710A1F">
        <w:rPr>
          <w:rFonts w:ascii="Fira Sans Light" w:hAnsi="Fira Sans Light"/>
          <w:sz w:val="22"/>
          <w:szCs w:val="22"/>
        </w:rPr>
        <w:t>Robots</w:t>
      </w:r>
      <w:proofErr w:type="spellEnd"/>
      <w:r w:rsidR="00710A1F" w:rsidRPr="00710A1F">
        <w:rPr>
          <w:rFonts w:ascii="Fira Sans Light" w:hAnsi="Fira Sans Light"/>
          <w:sz w:val="22"/>
          <w:szCs w:val="22"/>
        </w:rPr>
        <w:t xml:space="preserve"> a SK Ostrava.</w:t>
      </w:r>
    </w:p>
    <w:p w14:paraId="4DC51054" w14:textId="77777777" w:rsidR="00710A1F" w:rsidRPr="009B19F3" w:rsidRDefault="00710A1F" w:rsidP="009B19F3">
      <w:pPr>
        <w:ind w:left="720"/>
        <w:rPr>
          <w:rFonts w:ascii="Fira Sans Light" w:hAnsi="Fira Sans Light"/>
          <w:b/>
          <w:bCs/>
          <w:sz w:val="22"/>
          <w:szCs w:val="22"/>
        </w:rPr>
      </w:pPr>
    </w:p>
    <w:p w14:paraId="4297AC17" w14:textId="77777777" w:rsidR="009B19F3" w:rsidRPr="009B19F3" w:rsidRDefault="009B19F3" w:rsidP="009B19F3">
      <w:pPr>
        <w:ind w:left="720"/>
        <w:rPr>
          <w:rFonts w:ascii="Fira Sans Light" w:hAnsi="Fira Sans Light"/>
          <w:b/>
          <w:bCs/>
          <w:sz w:val="22"/>
          <w:szCs w:val="22"/>
        </w:rPr>
      </w:pPr>
      <w:proofErr w:type="spellStart"/>
      <w:r w:rsidRPr="009B19F3">
        <w:rPr>
          <w:rFonts w:ascii="Fira Sans Light" w:hAnsi="Fira Sans Light"/>
          <w:b/>
          <w:bCs/>
          <w:sz w:val="22"/>
          <w:szCs w:val="22"/>
        </w:rPr>
        <w:t>Mazovia</w:t>
      </w:r>
      <w:proofErr w:type="spellEnd"/>
      <w:r w:rsidRPr="009B19F3">
        <w:rPr>
          <w:rFonts w:ascii="Fira Sans Light" w:hAnsi="Fira Sans Light"/>
          <w:b/>
          <w:bCs/>
          <w:sz w:val="22"/>
          <w:szCs w:val="22"/>
        </w:rPr>
        <w:t xml:space="preserve"> Cup</w:t>
      </w:r>
    </w:p>
    <w:p w14:paraId="2326EA8B" w14:textId="75B5FBE7" w:rsidR="002F2803" w:rsidRDefault="002F2803" w:rsidP="002F2803">
      <w:pPr>
        <w:pStyle w:val="ListParagraph"/>
        <w:numPr>
          <w:ilvl w:val="0"/>
          <w:numId w:val="2"/>
        </w:numPr>
        <w:rPr>
          <w:rFonts w:ascii="Fira Sans Light" w:hAnsi="Fira Sans Light"/>
          <w:sz w:val="22"/>
          <w:szCs w:val="22"/>
        </w:rPr>
      </w:pPr>
      <w:r>
        <w:rPr>
          <w:rFonts w:ascii="Fira Sans Light" w:hAnsi="Fira Sans Light"/>
          <w:sz w:val="22"/>
          <w:szCs w:val="22"/>
        </w:rPr>
        <w:t>Pořadatel:</w:t>
      </w:r>
      <w:r w:rsidR="00DC11A1">
        <w:rPr>
          <w:rFonts w:ascii="Fira Sans Light" w:hAnsi="Fira Sans Light"/>
          <w:sz w:val="22"/>
          <w:szCs w:val="22"/>
        </w:rPr>
        <w:t xml:space="preserve"> </w:t>
      </w:r>
      <w:proofErr w:type="spellStart"/>
      <w:r w:rsidR="00DC11A1">
        <w:rPr>
          <w:rFonts w:ascii="Fira Sans Light" w:hAnsi="Fira Sans Light"/>
          <w:sz w:val="22"/>
          <w:szCs w:val="22"/>
        </w:rPr>
        <w:t>Four</w:t>
      </w:r>
      <w:proofErr w:type="spellEnd"/>
      <w:r w:rsidR="00DC11A1">
        <w:rPr>
          <w:rFonts w:ascii="Fira Sans Light" w:hAnsi="Fira Sans Light"/>
          <w:sz w:val="22"/>
          <w:szCs w:val="22"/>
        </w:rPr>
        <w:t xml:space="preserve"> </w:t>
      </w:r>
      <w:proofErr w:type="spellStart"/>
      <w:r w:rsidR="00DC11A1">
        <w:rPr>
          <w:rFonts w:ascii="Fira Sans Light" w:hAnsi="Fira Sans Light"/>
          <w:sz w:val="22"/>
          <w:szCs w:val="22"/>
        </w:rPr>
        <w:t>Kings</w:t>
      </w:r>
      <w:proofErr w:type="spellEnd"/>
      <w:r w:rsidR="00DC11A1">
        <w:rPr>
          <w:rFonts w:ascii="Fira Sans Light" w:hAnsi="Fira Sans Light"/>
          <w:sz w:val="22"/>
          <w:szCs w:val="22"/>
        </w:rPr>
        <w:t xml:space="preserve"> </w:t>
      </w:r>
      <w:hyperlink r:id="rId21" w:history="1">
        <w:r w:rsidR="00566AD0" w:rsidRPr="0002370E">
          <w:rPr>
            <w:rStyle w:val="Hyperlink"/>
            <w:rFonts w:ascii="Fira Sans Light" w:hAnsi="Fira Sans Light" w:hint="eastAsia"/>
            <w:sz w:val="22"/>
            <w:szCs w:val="22"/>
          </w:rPr>
          <w:t>https://mazoviacup.eu/index.php/en/</w:t>
        </w:r>
      </w:hyperlink>
      <w:r w:rsidR="00566AD0">
        <w:rPr>
          <w:rFonts w:ascii="Fira Sans Light" w:hAnsi="Fira Sans Light"/>
          <w:sz w:val="22"/>
          <w:szCs w:val="22"/>
        </w:rPr>
        <w:t xml:space="preserve"> </w:t>
      </w:r>
    </w:p>
    <w:p w14:paraId="3E32C2CB" w14:textId="4BD7716B" w:rsidR="00C86372" w:rsidRPr="00404279" w:rsidRDefault="00404279" w:rsidP="002F2803">
      <w:pPr>
        <w:pStyle w:val="ListParagraph"/>
        <w:numPr>
          <w:ilvl w:val="0"/>
          <w:numId w:val="2"/>
        </w:numPr>
        <w:rPr>
          <w:rFonts w:ascii="Fira Sans Light" w:hAnsi="Fira Sans Light"/>
          <w:sz w:val="22"/>
          <w:szCs w:val="22"/>
        </w:rPr>
      </w:pPr>
      <w:r w:rsidRPr="00404279">
        <w:rPr>
          <w:rFonts w:ascii="Fira Sans Light" w:hAnsi="Fira Sans Light"/>
          <w:sz w:val="22"/>
          <w:szCs w:val="22"/>
        </w:rPr>
        <w:t xml:space="preserve">Turnaje se </w:t>
      </w:r>
      <w:r>
        <w:rPr>
          <w:rFonts w:ascii="Fira Sans Light" w:hAnsi="Fira Sans Light"/>
          <w:sz w:val="22"/>
          <w:szCs w:val="22"/>
        </w:rPr>
        <w:t>zúčastnil</w:t>
      </w:r>
      <w:r w:rsidR="00C67A69">
        <w:rPr>
          <w:rFonts w:ascii="Fira Sans Light" w:hAnsi="Fira Sans Light"/>
          <w:sz w:val="22"/>
          <w:szCs w:val="22"/>
        </w:rPr>
        <w:t>a</w:t>
      </w:r>
      <w:r>
        <w:rPr>
          <w:rFonts w:ascii="Fira Sans Light" w:hAnsi="Fira Sans Light"/>
          <w:sz w:val="22"/>
          <w:szCs w:val="22"/>
        </w:rPr>
        <w:t xml:space="preserve"> repreze</w:t>
      </w:r>
      <w:r w:rsidR="00561223">
        <w:rPr>
          <w:rFonts w:ascii="Fira Sans Light" w:hAnsi="Fira Sans Light"/>
          <w:sz w:val="22"/>
          <w:szCs w:val="22"/>
        </w:rPr>
        <w:t>nta</w:t>
      </w:r>
      <w:r w:rsidR="00D32E9A">
        <w:rPr>
          <w:rFonts w:ascii="Fira Sans Light" w:hAnsi="Fira Sans Light"/>
          <w:sz w:val="22"/>
          <w:szCs w:val="22"/>
        </w:rPr>
        <w:t>ce</w:t>
      </w:r>
      <w:r w:rsidR="00561223">
        <w:rPr>
          <w:rFonts w:ascii="Fira Sans Light" w:hAnsi="Fira Sans Light"/>
          <w:sz w:val="22"/>
          <w:szCs w:val="22"/>
        </w:rPr>
        <w:t xml:space="preserve"> </w:t>
      </w:r>
      <w:r w:rsidR="00C67A69">
        <w:rPr>
          <w:rFonts w:ascii="Fira Sans Light" w:hAnsi="Fira Sans Light"/>
          <w:sz w:val="22"/>
          <w:szCs w:val="22"/>
        </w:rPr>
        <w:t xml:space="preserve">v týmu s názvem </w:t>
      </w:r>
      <w:r w:rsidR="00C67A69" w:rsidRPr="000E12C8">
        <w:rPr>
          <w:rFonts w:ascii="Fira Sans Light" w:hAnsi="Fira Sans Light"/>
          <w:sz w:val="22"/>
          <w:szCs w:val="22"/>
        </w:rPr>
        <w:t xml:space="preserve">Prague </w:t>
      </w:r>
      <w:proofErr w:type="spellStart"/>
      <w:r w:rsidR="00C67A69" w:rsidRPr="000E12C8">
        <w:rPr>
          <w:rFonts w:ascii="Fira Sans Light" w:hAnsi="Fira Sans Light"/>
          <w:sz w:val="22"/>
          <w:szCs w:val="22"/>
        </w:rPr>
        <w:t>Robots</w:t>
      </w:r>
      <w:proofErr w:type="spellEnd"/>
    </w:p>
    <w:p w14:paraId="7BF7C4B0" w14:textId="77777777" w:rsidR="00404279" w:rsidRPr="00404279" w:rsidRDefault="00404279" w:rsidP="009B19F3">
      <w:pPr>
        <w:ind w:left="720"/>
        <w:rPr>
          <w:rFonts w:ascii="Fira Sans Light" w:hAnsi="Fira Sans Light"/>
          <w:sz w:val="22"/>
          <w:szCs w:val="22"/>
        </w:rPr>
      </w:pPr>
    </w:p>
    <w:p w14:paraId="6F54BA9F" w14:textId="3752174F" w:rsidR="009B19F3" w:rsidRPr="009B19F3" w:rsidRDefault="009B19F3" w:rsidP="009B19F3">
      <w:pPr>
        <w:ind w:left="720"/>
        <w:rPr>
          <w:rFonts w:ascii="Fira Sans Light" w:hAnsi="Fira Sans Light"/>
          <w:b/>
          <w:bCs/>
          <w:sz w:val="22"/>
          <w:szCs w:val="22"/>
        </w:rPr>
      </w:pPr>
      <w:r w:rsidRPr="009B19F3">
        <w:rPr>
          <w:rFonts w:ascii="Fira Sans Light" w:hAnsi="Fira Sans Light"/>
          <w:b/>
          <w:bCs/>
          <w:sz w:val="22"/>
          <w:szCs w:val="22"/>
        </w:rPr>
        <w:t xml:space="preserve">Rugbymania  </w:t>
      </w:r>
    </w:p>
    <w:p w14:paraId="600A7D5A" w14:textId="67431C7A" w:rsidR="00752582" w:rsidRPr="001538AA" w:rsidRDefault="00752582" w:rsidP="001538AA">
      <w:pPr>
        <w:pStyle w:val="ListParagraph"/>
        <w:numPr>
          <w:ilvl w:val="0"/>
          <w:numId w:val="2"/>
        </w:numPr>
        <w:rPr>
          <w:rFonts w:ascii="Fira Sans Light" w:hAnsi="Fira Sans Light"/>
          <w:sz w:val="22"/>
          <w:szCs w:val="22"/>
        </w:rPr>
      </w:pPr>
      <w:r w:rsidRPr="001538AA">
        <w:rPr>
          <w:rFonts w:ascii="Fira Sans Light" w:hAnsi="Fira Sans Light"/>
          <w:sz w:val="22"/>
          <w:szCs w:val="22"/>
        </w:rPr>
        <w:t>Pořadatel:</w:t>
      </w:r>
      <w:r w:rsidR="00566AD0">
        <w:rPr>
          <w:rFonts w:ascii="Fira Sans Light" w:hAnsi="Fira Sans Light"/>
          <w:sz w:val="22"/>
          <w:szCs w:val="22"/>
        </w:rPr>
        <w:t xml:space="preserve"> ČPS </w:t>
      </w:r>
      <w:hyperlink r:id="rId22" w:history="1">
        <w:r w:rsidR="002969DC" w:rsidRPr="0002370E">
          <w:rPr>
            <w:rStyle w:val="Hyperlink"/>
            <w:rFonts w:ascii="Fira Sans Light" w:hAnsi="Fira Sans Light" w:hint="eastAsia"/>
            <w:sz w:val="22"/>
            <w:szCs w:val="22"/>
          </w:rPr>
          <w:t>http://rugbymania.cz/</w:t>
        </w:r>
      </w:hyperlink>
      <w:r w:rsidR="002969DC">
        <w:rPr>
          <w:rFonts w:ascii="Fira Sans Light" w:hAnsi="Fira Sans Light"/>
          <w:sz w:val="22"/>
          <w:szCs w:val="22"/>
        </w:rPr>
        <w:t xml:space="preserve"> </w:t>
      </w:r>
    </w:p>
    <w:p w14:paraId="7240662F" w14:textId="6E1F90EF" w:rsidR="00885BC1" w:rsidRPr="00710A1F" w:rsidRDefault="00885BC1" w:rsidP="001538AA">
      <w:pPr>
        <w:pStyle w:val="ListParagraph"/>
        <w:numPr>
          <w:ilvl w:val="0"/>
          <w:numId w:val="2"/>
        </w:numPr>
        <w:rPr>
          <w:rFonts w:ascii="Fira Sans Light" w:hAnsi="Fira Sans Light"/>
          <w:sz w:val="22"/>
          <w:szCs w:val="22"/>
        </w:rPr>
      </w:pPr>
      <w:r w:rsidRPr="00710A1F">
        <w:rPr>
          <w:rFonts w:ascii="Fira Sans Light" w:hAnsi="Fira Sans Light"/>
          <w:sz w:val="22"/>
          <w:szCs w:val="22"/>
        </w:rPr>
        <w:t>Turnaje se zúčastn</w:t>
      </w:r>
      <w:r>
        <w:rPr>
          <w:rFonts w:ascii="Fira Sans Light" w:hAnsi="Fira Sans Light"/>
          <w:sz w:val="22"/>
          <w:szCs w:val="22"/>
        </w:rPr>
        <w:t>i</w:t>
      </w:r>
      <w:r w:rsidRPr="00710A1F">
        <w:rPr>
          <w:rFonts w:ascii="Fira Sans Light" w:hAnsi="Fira Sans Light"/>
          <w:sz w:val="22"/>
          <w:szCs w:val="22"/>
        </w:rPr>
        <w:t>l</w:t>
      </w:r>
      <w:r w:rsidR="00A91E8B">
        <w:rPr>
          <w:rFonts w:ascii="Fira Sans Light" w:hAnsi="Fira Sans Light"/>
          <w:sz w:val="22"/>
          <w:szCs w:val="22"/>
        </w:rPr>
        <w:t>a</w:t>
      </w:r>
      <w:r w:rsidRPr="00710A1F">
        <w:rPr>
          <w:rFonts w:ascii="Fira Sans Light" w:hAnsi="Fira Sans Light"/>
          <w:sz w:val="22"/>
          <w:szCs w:val="22"/>
        </w:rPr>
        <w:t xml:space="preserve"> reprezenta</w:t>
      </w:r>
      <w:r w:rsidR="00A91E8B">
        <w:rPr>
          <w:rFonts w:ascii="Fira Sans Light" w:hAnsi="Fira Sans Light"/>
          <w:sz w:val="22"/>
          <w:szCs w:val="22"/>
        </w:rPr>
        <w:t>ce</w:t>
      </w:r>
      <w:r w:rsidRPr="00710A1F">
        <w:rPr>
          <w:rFonts w:ascii="Fira Sans Light" w:hAnsi="Fira Sans Light"/>
          <w:sz w:val="22"/>
          <w:szCs w:val="22"/>
        </w:rPr>
        <w:t xml:space="preserve"> v týmech Prague </w:t>
      </w:r>
      <w:proofErr w:type="spellStart"/>
      <w:r w:rsidRPr="00710A1F">
        <w:rPr>
          <w:rFonts w:ascii="Fira Sans Light" w:hAnsi="Fira Sans Light"/>
          <w:sz w:val="22"/>
          <w:szCs w:val="22"/>
        </w:rPr>
        <w:t>Robots</w:t>
      </w:r>
      <w:proofErr w:type="spellEnd"/>
      <w:r w:rsidRPr="00710A1F">
        <w:rPr>
          <w:rFonts w:ascii="Fira Sans Light" w:hAnsi="Fira Sans Light"/>
          <w:sz w:val="22"/>
          <w:szCs w:val="22"/>
        </w:rPr>
        <w:t xml:space="preserve"> a </w:t>
      </w:r>
      <w:proofErr w:type="spellStart"/>
      <w:r>
        <w:rPr>
          <w:rFonts w:ascii="Fira Sans Light" w:hAnsi="Fira Sans Light"/>
          <w:sz w:val="22"/>
          <w:szCs w:val="22"/>
        </w:rPr>
        <w:t>The</w:t>
      </w:r>
      <w:proofErr w:type="spellEnd"/>
      <w:r>
        <w:rPr>
          <w:rFonts w:ascii="Fira Sans Light" w:hAnsi="Fira Sans Light"/>
          <w:sz w:val="22"/>
          <w:szCs w:val="22"/>
        </w:rPr>
        <w:t xml:space="preserve"> </w:t>
      </w:r>
      <w:proofErr w:type="spellStart"/>
      <w:r>
        <w:rPr>
          <w:rFonts w:ascii="Fira Sans Light" w:hAnsi="Fira Sans Light"/>
          <w:sz w:val="22"/>
          <w:szCs w:val="22"/>
        </w:rPr>
        <w:t>Gunners</w:t>
      </w:r>
      <w:proofErr w:type="spellEnd"/>
      <w:r w:rsidRPr="00710A1F">
        <w:rPr>
          <w:rFonts w:ascii="Fira Sans Light" w:hAnsi="Fira Sans Light"/>
          <w:sz w:val="22"/>
          <w:szCs w:val="22"/>
        </w:rPr>
        <w:t>.</w:t>
      </w:r>
    </w:p>
    <w:p w14:paraId="720E22D7" w14:textId="30B9CE70" w:rsidR="00885BC1" w:rsidRDefault="00A52E8A" w:rsidP="009B19F3">
      <w:pPr>
        <w:rPr>
          <w:rFonts w:ascii="Fira Sans Light" w:hAnsi="Fira Sans Light"/>
          <w:sz w:val="22"/>
          <w:szCs w:val="22"/>
        </w:rPr>
      </w:pPr>
      <w:r>
        <w:rPr>
          <w:rFonts w:ascii="Fira Sans Light" w:hAnsi="Fira Sans Light"/>
          <w:sz w:val="22"/>
          <w:szCs w:val="22"/>
        </w:rPr>
        <w:tab/>
      </w:r>
    </w:p>
    <w:p w14:paraId="0C19C63D" w14:textId="77777777" w:rsidR="00885BC1" w:rsidRDefault="00885BC1" w:rsidP="009B19F3">
      <w:pPr>
        <w:rPr>
          <w:rFonts w:ascii="Fira Sans Light" w:hAnsi="Fira Sans Light"/>
          <w:sz w:val="22"/>
          <w:szCs w:val="22"/>
        </w:rPr>
      </w:pPr>
    </w:p>
    <w:p w14:paraId="4C559435" w14:textId="77777777" w:rsidR="003B03AA" w:rsidRDefault="003B03AA" w:rsidP="003B03AA">
      <w:pPr>
        <w:pStyle w:val="ListParagraph"/>
        <w:numPr>
          <w:ilvl w:val="0"/>
          <w:numId w:val="3"/>
        </w:numPr>
        <w:rPr>
          <w:rFonts w:ascii="Fira Sans Light" w:hAnsi="Fira Sans Light"/>
          <w:b/>
          <w:bCs/>
          <w:sz w:val="22"/>
          <w:szCs w:val="22"/>
        </w:rPr>
      </w:pPr>
      <w:r w:rsidRPr="00F76E6D">
        <w:rPr>
          <w:rFonts w:ascii="Fira Sans Light" w:hAnsi="Fira Sans Light"/>
          <w:b/>
          <w:bCs/>
          <w:sz w:val="22"/>
          <w:szCs w:val="22"/>
        </w:rPr>
        <w:t>Výsledky reprezentantů</w:t>
      </w:r>
    </w:p>
    <w:p w14:paraId="0E3C6442" w14:textId="77777777" w:rsidR="00215689" w:rsidRPr="00215689" w:rsidRDefault="00215689" w:rsidP="00215689">
      <w:pPr>
        <w:ind w:left="709"/>
        <w:rPr>
          <w:rFonts w:ascii="Fira Sans Light" w:hAnsi="Fira Sans Light"/>
          <w:sz w:val="22"/>
          <w:szCs w:val="22"/>
        </w:rPr>
      </w:pPr>
    </w:p>
    <w:p w14:paraId="0234E934" w14:textId="03672763" w:rsidR="004E2880" w:rsidRPr="00E86B1C" w:rsidRDefault="004E2880" w:rsidP="004E2880">
      <w:pPr>
        <w:pStyle w:val="ListParagraph"/>
        <w:rPr>
          <w:rFonts w:ascii="Fira Sans Light" w:hAnsi="Fira Sans Light"/>
          <w:sz w:val="22"/>
          <w:szCs w:val="22"/>
        </w:rPr>
      </w:pPr>
      <w:proofErr w:type="spellStart"/>
      <w:r w:rsidRPr="009B19F3">
        <w:rPr>
          <w:rFonts w:ascii="Fira Sans Light" w:hAnsi="Fira Sans Light"/>
          <w:b/>
          <w:bCs/>
          <w:sz w:val="22"/>
          <w:szCs w:val="22"/>
        </w:rPr>
        <w:t>Qufora</w:t>
      </w:r>
      <w:proofErr w:type="spellEnd"/>
      <w:r w:rsidRPr="009B19F3">
        <w:rPr>
          <w:rFonts w:ascii="Fira Sans Light" w:hAnsi="Fira Sans Light"/>
          <w:b/>
          <w:bCs/>
          <w:sz w:val="22"/>
          <w:szCs w:val="22"/>
        </w:rPr>
        <w:t xml:space="preserve"> </w:t>
      </w:r>
      <w:proofErr w:type="spellStart"/>
      <w:r w:rsidRPr="009B19F3">
        <w:rPr>
          <w:rFonts w:ascii="Fira Sans Light" w:hAnsi="Fira Sans Light"/>
          <w:b/>
          <w:bCs/>
          <w:sz w:val="22"/>
          <w:szCs w:val="22"/>
        </w:rPr>
        <w:t>Egmont</w:t>
      </w:r>
      <w:proofErr w:type="spellEnd"/>
      <w:r w:rsidRPr="009B19F3">
        <w:rPr>
          <w:rFonts w:ascii="Fira Sans Light" w:hAnsi="Fira Sans Light"/>
          <w:b/>
          <w:bCs/>
          <w:sz w:val="22"/>
          <w:szCs w:val="22"/>
        </w:rPr>
        <w:t xml:space="preserve"> Open – Dánsko</w:t>
      </w:r>
      <w:r w:rsidR="000475CB">
        <w:rPr>
          <w:rFonts w:ascii="Fira Sans Light" w:hAnsi="Fira Sans Light"/>
          <w:b/>
          <w:bCs/>
          <w:sz w:val="22"/>
          <w:szCs w:val="22"/>
        </w:rPr>
        <w:t xml:space="preserve"> </w:t>
      </w:r>
      <w:r w:rsidR="00A575B5">
        <w:rPr>
          <w:rFonts w:ascii="Fira Sans Light" w:hAnsi="Fira Sans Light"/>
          <w:b/>
          <w:bCs/>
          <w:sz w:val="22"/>
          <w:szCs w:val="22"/>
        </w:rPr>
        <w:t xml:space="preserve">– </w:t>
      </w:r>
      <w:r w:rsidR="00C765E9" w:rsidRPr="00C765E9">
        <w:rPr>
          <w:rFonts w:ascii="Fira Sans Light" w:hAnsi="Fira Sans Light"/>
          <w:sz w:val="22"/>
          <w:szCs w:val="22"/>
        </w:rPr>
        <w:t xml:space="preserve">tento turnaj je rozdělen na ligu A </w:t>
      </w:r>
      <w:proofErr w:type="spellStart"/>
      <w:r w:rsidR="00C765E9" w:rsidRPr="00C765E9">
        <w:rPr>
          <w:rFonts w:ascii="Fira Sans Light" w:hAnsi="Fira Sans Light"/>
          <w:sz w:val="22"/>
          <w:szCs w:val="22"/>
        </w:rPr>
        <w:t>a</w:t>
      </w:r>
      <w:proofErr w:type="spellEnd"/>
      <w:r w:rsidR="00C765E9" w:rsidRPr="00C765E9">
        <w:rPr>
          <w:rFonts w:ascii="Fira Sans Light" w:hAnsi="Fira Sans Light"/>
          <w:sz w:val="22"/>
          <w:szCs w:val="22"/>
        </w:rPr>
        <w:t xml:space="preserve"> ligu B.</w:t>
      </w:r>
      <w:r w:rsidR="00C765E9">
        <w:rPr>
          <w:rFonts w:ascii="Fira Sans Light" w:hAnsi="Fira Sans Light"/>
          <w:b/>
          <w:bCs/>
          <w:sz w:val="22"/>
          <w:szCs w:val="22"/>
        </w:rPr>
        <w:t xml:space="preserve"> </w:t>
      </w:r>
      <w:r w:rsidR="00E63BE5" w:rsidRPr="00E86B1C">
        <w:rPr>
          <w:rFonts w:ascii="Fira Sans Light" w:hAnsi="Fira Sans Light"/>
          <w:sz w:val="22"/>
          <w:szCs w:val="22"/>
        </w:rPr>
        <w:t>Česká r</w:t>
      </w:r>
      <w:r w:rsidR="00C765E9" w:rsidRPr="00E86B1C">
        <w:rPr>
          <w:rFonts w:ascii="Fira Sans Light" w:hAnsi="Fira Sans Light"/>
          <w:sz w:val="22"/>
          <w:szCs w:val="22"/>
        </w:rPr>
        <w:t xml:space="preserve">eprezentace hrála v lize B, </w:t>
      </w:r>
      <w:r w:rsidR="0066469C">
        <w:rPr>
          <w:rFonts w:ascii="Fira Sans Light" w:hAnsi="Fira Sans Light"/>
          <w:sz w:val="22"/>
          <w:szCs w:val="22"/>
        </w:rPr>
        <w:t>ve které</w:t>
      </w:r>
      <w:r w:rsidR="00C765E9">
        <w:rPr>
          <w:rFonts w:ascii="Fira Sans Light" w:hAnsi="Fira Sans Light"/>
          <w:sz w:val="22"/>
          <w:szCs w:val="22"/>
        </w:rPr>
        <w:t xml:space="preserve"> </w:t>
      </w:r>
      <w:r w:rsidR="0066469C">
        <w:rPr>
          <w:rFonts w:ascii="Fira Sans Light" w:hAnsi="Fira Sans Light"/>
          <w:sz w:val="22"/>
          <w:szCs w:val="22"/>
        </w:rPr>
        <w:t>hrálo</w:t>
      </w:r>
      <w:r w:rsidR="00C765E9" w:rsidRPr="00E86B1C">
        <w:rPr>
          <w:rFonts w:ascii="Fira Sans Light" w:hAnsi="Fira Sans Light"/>
          <w:sz w:val="22"/>
          <w:szCs w:val="22"/>
        </w:rPr>
        <w:t xml:space="preserve"> 8 týmů</w:t>
      </w:r>
      <w:r w:rsidR="009E5593">
        <w:rPr>
          <w:rFonts w:ascii="Fira Sans Light" w:hAnsi="Fira Sans Light"/>
          <w:sz w:val="22"/>
          <w:szCs w:val="22"/>
        </w:rPr>
        <w:t xml:space="preserve"> (</w:t>
      </w:r>
      <w:r w:rsidR="00D30C93">
        <w:rPr>
          <w:rFonts w:ascii="Fira Sans Light" w:hAnsi="Fira Sans Light"/>
          <w:sz w:val="22"/>
          <w:szCs w:val="22"/>
        </w:rPr>
        <w:t>z 8 zemí)</w:t>
      </w:r>
      <w:r w:rsidR="00C765E9">
        <w:rPr>
          <w:rFonts w:ascii="Fira Sans Light" w:hAnsi="Fira Sans Light"/>
          <w:sz w:val="22"/>
          <w:szCs w:val="22"/>
        </w:rPr>
        <w:t>,</w:t>
      </w:r>
      <w:r w:rsidR="00C765E9" w:rsidRPr="00E86B1C">
        <w:rPr>
          <w:rFonts w:ascii="Fira Sans Light" w:hAnsi="Fira Sans Light"/>
          <w:sz w:val="22"/>
          <w:szCs w:val="22"/>
        </w:rPr>
        <w:t xml:space="preserve"> rozděleno do dvou skupin.</w:t>
      </w:r>
      <w:r w:rsidR="00E33209">
        <w:rPr>
          <w:rFonts w:ascii="Fira Sans Light" w:hAnsi="Fira Sans Light"/>
          <w:sz w:val="22"/>
          <w:szCs w:val="22"/>
        </w:rPr>
        <w:t xml:space="preserve"> Svou skupinu B </w:t>
      </w:r>
      <w:r w:rsidR="008F4B5B">
        <w:rPr>
          <w:rFonts w:ascii="Fira Sans Light" w:hAnsi="Fira Sans Light"/>
          <w:sz w:val="22"/>
          <w:szCs w:val="22"/>
        </w:rPr>
        <w:t xml:space="preserve">reprezentace vyhrála a hrála tak semifinále </w:t>
      </w:r>
      <w:r w:rsidR="00DA05F0">
        <w:rPr>
          <w:rFonts w:ascii="Fira Sans Light" w:hAnsi="Fira Sans Light"/>
          <w:sz w:val="22"/>
          <w:szCs w:val="22"/>
        </w:rPr>
        <w:t>s 2. ze skupiny A</w:t>
      </w:r>
      <w:r w:rsidR="00092B25">
        <w:rPr>
          <w:rFonts w:ascii="Fira Sans Light" w:hAnsi="Fira Sans Light"/>
          <w:sz w:val="22"/>
          <w:szCs w:val="22"/>
        </w:rPr>
        <w:t xml:space="preserve">. </w:t>
      </w:r>
      <w:r w:rsidR="0035003F">
        <w:rPr>
          <w:rFonts w:ascii="Fira Sans Light" w:hAnsi="Fira Sans Light"/>
          <w:sz w:val="22"/>
          <w:szCs w:val="22"/>
        </w:rPr>
        <w:t xml:space="preserve">Ve finále jsme pak podlehli </w:t>
      </w:r>
      <w:r w:rsidR="00136F41">
        <w:rPr>
          <w:rFonts w:ascii="Fira Sans Light" w:hAnsi="Fira Sans Light"/>
          <w:sz w:val="22"/>
          <w:szCs w:val="22"/>
        </w:rPr>
        <w:t>týmu z Polska a skončili</w:t>
      </w:r>
      <w:r w:rsidR="001F2AAA">
        <w:rPr>
          <w:rFonts w:ascii="Fira Sans Light" w:hAnsi="Fira Sans Light"/>
          <w:sz w:val="22"/>
          <w:szCs w:val="22"/>
        </w:rPr>
        <w:t xml:space="preserve"> tak na 2. místě. </w:t>
      </w:r>
    </w:p>
    <w:p w14:paraId="3F322E7B" w14:textId="42CAD1EE" w:rsidR="0066027B" w:rsidRPr="0066027B" w:rsidRDefault="0066027B" w:rsidP="004E2880">
      <w:pPr>
        <w:pStyle w:val="ListParagraph"/>
        <w:rPr>
          <w:rFonts w:ascii="Fira Sans Light" w:hAnsi="Fira Sans Light"/>
          <w:sz w:val="22"/>
          <w:szCs w:val="22"/>
        </w:rPr>
      </w:pPr>
      <w:r w:rsidRPr="0066027B">
        <w:rPr>
          <w:rFonts w:ascii="Fira Sans Light" w:hAnsi="Fira Sans Light"/>
          <w:sz w:val="22"/>
          <w:szCs w:val="22"/>
        </w:rPr>
        <w:t>Výsledky:</w:t>
      </w:r>
    </w:p>
    <w:p w14:paraId="595AA1DE" w14:textId="1AAD7BD2" w:rsidR="00BB701A" w:rsidRDefault="007C3242" w:rsidP="004E2880">
      <w:pPr>
        <w:pStyle w:val="ListParagraph"/>
        <w:ind w:left="1080"/>
        <w:rPr>
          <w:rFonts w:ascii="Fira Sans Light" w:hAnsi="Fira Sans Light"/>
          <w:sz w:val="22"/>
          <w:szCs w:val="22"/>
        </w:rPr>
      </w:pPr>
      <w:hyperlink r:id="rId23" w:history="1">
        <w:r w:rsidR="00BB701A" w:rsidRPr="00EB3E66">
          <w:rPr>
            <w:rStyle w:val="Hyperlink"/>
            <w:rFonts w:ascii="Fira Sans Light" w:hAnsi="Fira Sans Light"/>
            <w:sz w:val="22"/>
            <w:szCs w:val="22"/>
          </w:rPr>
          <w:t>https://egmontopen.dk/schedule-league-b/</w:t>
        </w:r>
      </w:hyperlink>
      <w:r w:rsidR="00A961F3">
        <w:rPr>
          <w:rFonts w:ascii="Fira Sans Light" w:hAnsi="Fira Sans Light"/>
          <w:sz w:val="22"/>
          <w:szCs w:val="22"/>
        </w:rPr>
        <w:t xml:space="preserve"> </w:t>
      </w:r>
    </w:p>
    <w:p w14:paraId="1D43F0AC" w14:textId="3E51EE5F" w:rsidR="004E2880" w:rsidRDefault="007C3242" w:rsidP="004E2880">
      <w:pPr>
        <w:pStyle w:val="ListParagraph"/>
        <w:ind w:left="1080"/>
        <w:rPr>
          <w:rFonts w:ascii="Fira Sans Light" w:hAnsi="Fira Sans Light"/>
          <w:sz w:val="22"/>
          <w:szCs w:val="22"/>
        </w:rPr>
      </w:pPr>
      <w:hyperlink r:id="rId24" w:history="1">
        <w:r w:rsidR="005B6273" w:rsidRPr="005B6273">
          <w:rPr>
            <w:rStyle w:val="Hyperlink"/>
            <w:rFonts w:ascii="Fira Sans Light" w:hAnsi="Fira Sans Light"/>
            <w:sz w:val="22"/>
            <w:szCs w:val="22"/>
          </w:rPr>
          <w:t>https://www.facebook.com/Quforaegmontopen</w:t>
        </w:r>
      </w:hyperlink>
      <w:r w:rsidR="005B6273">
        <w:rPr>
          <w:rFonts w:ascii="Fira Sans Light" w:hAnsi="Fira Sans Light"/>
          <w:sz w:val="22"/>
          <w:szCs w:val="22"/>
        </w:rPr>
        <w:t xml:space="preserve"> </w:t>
      </w:r>
    </w:p>
    <w:p w14:paraId="204E3468" w14:textId="77777777" w:rsidR="0085049E" w:rsidRPr="00EC2B58" w:rsidRDefault="0085049E" w:rsidP="004E2880">
      <w:pPr>
        <w:pStyle w:val="ListParagraph"/>
        <w:ind w:left="1080"/>
        <w:rPr>
          <w:rFonts w:ascii="Fira Sans Light" w:hAnsi="Fira Sans Light"/>
          <w:sz w:val="22"/>
          <w:szCs w:val="22"/>
        </w:rPr>
      </w:pPr>
    </w:p>
    <w:p w14:paraId="76DE6BA3" w14:textId="72735B13" w:rsidR="00AA162B" w:rsidRPr="002F2E75" w:rsidRDefault="00AA162B" w:rsidP="00AA162B">
      <w:pPr>
        <w:ind w:left="720"/>
        <w:rPr>
          <w:rFonts w:ascii="Fira Sans Light" w:hAnsi="Fira Sans Light"/>
          <w:sz w:val="22"/>
          <w:szCs w:val="22"/>
        </w:rPr>
      </w:pPr>
      <w:r w:rsidRPr="009B19F3">
        <w:rPr>
          <w:rFonts w:ascii="Fira Sans Light" w:hAnsi="Fira Sans Light"/>
          <w:b/>
          <w:bCs/>
          <w:sz w:val="22"/>
          <w:szCs w:val="22"/>
        </w:rPr>
        <w:t xml:space="preserve">Polská liga – I. </w:t>
      </w:r>
      <w:r>
        <w:rPr>
          <w:rFonts w:ascii="Fira Sans Light" w:hAnsi="Fira Sans Light"/>
          <w:b/>
          <w:bCs/>
          <w:sz w:val="22"/>
          <w:szCs w:val="22"/>
        </w:rPr>
        <w:t>k</w:t>
      </w:r>
      <w:r w:rsidRPr="009B19F3">
        <w:rPr>
          <w:rFonts w:ascii="Fira Sans Light" w:hAnsi="Fira Sans Light"/>
          <w:b/>
          <w:bCs/>
          <w:sz w:val="22"/>
          <w:szCs w:val="22"/>
        </w:rPr>
        <w:t>olo</w:t>
      </w:r>
      <w:r>
        <w:rPr>
          <w:rFonts w:ascii="Fira Sans Light" w:hAnsi="Fira Sans Light"/>
          <w:b/>
          <w:bCs/>
          <w:sz w:val="22"/>
          <w:szCs w:val="22"/>
        </w:rPr>
        <w:t xml:space="preserve">, </w:t>
      </w:r>
      <w:r w:rsidRPr="009B19F3">
        <w:rPr>
          <w:rFonts w:ascii="Fira Sans Light" w:hAnsi="Fira Sans Light"/>
          <w:b/>
          <w:bCs/>
          <w:sz w:val="22"/>
          <w:szCs w:val="22"/>
        </w:rPr>
        <w:t xml:space="preserve">II. </w:t>
      </w:r>
      <w:r>
        <w:rPr>
          <w:rFonts w:ascii="Fira Sans Light" w:hAnsi="Fira Sans Light"/>
          <w:b/>
          <w:bCs/>
          <w:sz w:val="22"/>
          <w:szCs w:val="22"/>
        </w:rPr>
        <w:t>k</w:t>
      </w:r>
      <w:r w:rsidRPr="009B19F3">
        <w:rPr>
          <w:rFonts w:ascii="Fira Sans Light" w:hAnsi="Fira Sans Light"/>
          <w:b/>
          <w:bCs/>
          <w:sz w:val="22"/>
          <w:szCs w:val="22"/>
        </w:rPr>
        <w:t>olo</w:t>
      </w:r>
      <w:r>
        <w:rPr>
          <w:rFonts w:ascii="Fira Sans Light" w:hAnsi="Fira Sans Light"/>
          <w:b/>
          <w:bCs/>
          <w:sz w:val="22"/>
          <w:szCs w:val="22"/>
        </w:rPr>
        <w:t xml:space="preserve">, </w:t>
      </w:r>
      <w:r w:rsidRPr="009B19F3">
        <w:rPr>
          <w:rFonts w:ascii="Fira Sans Light" w:hAnsi="Fira Sans Light"/>
          <w:b/>
          <w:bCs/>
          <w:sz w:val="22"/>
          <w:szCs w:val="22"/>
        </w:rPr>
        <w:t xml:space="preserve">III. </w:t>
      </w:r>
      <w:r>
        <w:rPr>
          <w:rFonts w:ascii="Fira Sans Light" w:hAnsi="Fira Sans Light"/>
          <w:b/>
          <w:bCs/>
          <w:sz w:val="22"/>
          <w:szCs w:val="22"/>
        </w:rPr>
        <w:t>k</w:t>
      </w:r>
      <w:r w:rsidRPr="009B19F3">
        <w:rPr>
          <w:rFonts w:ascii="Fira Sans Light" w:hAnsi="Fira Sans Light"/>
          <w:b/>
          <w:bCs/>
          <w:sz w:val="22"/>
          <w:szCs w:val="22"/>
        </w:rPr>
        <w:t>olo</w:t>
      </w:r>
      <w:r>
        <w:rPr>
          <w:rFonts w:ascii="Fira Sans Light" w:hAnsi="Fira Sans Light"/>
          <w:b/>
          <w:bCs/>
          <w:sz w:val="22"/>
          <w:szCs w:val="22"/>
        </w:rPr>
        <w:t xml:space="preserve">, </w:t>
      </w:r>
      <w:r w:rsidRPr="009B19F3">
        <w:rPr>
          <w:rFonts w:ascii="Fira Sans Light" w:hAnsi="Fira Sans Light"/>
          <w:b/>
          <w:bCs/>
          <w:sz w:val="22"/>
          <w:szCs w:val="22"/>
        </w:rPr>
        <w:t xml:space="preserve">IV. </w:t>
      </w:r>
      <w:r>
        <w:rPr>
          <w:rFonts w:ascii="Fira Sans Light" w:hAnsi="Fira Sans Light"/>
          <w:b/>
          <w:bCs/>
          <w:sz w:val="22"/>
          <w:szCs w:val="22"/>
        </w:rPr>
        <w:t>k</w:t>
      </w:r>
      <w:r w:rsidRPr="009B19F3">
        <w:rPr>
          <w:rFonts w:ascii="Fira Sans Light" w:hAnsi="Fira Sans Light"/>
          <w:b/>
          <w:bCs/>
          <w:sz w:val="22"/>
          <w:szCs w:val="22"/>
        </w:rPr>
        <w:t>olo</w:t>
      </w:r>
      <w:r w:rsidR="00D24F3F">
        <w:rPr>
          <w:rFonts w:ascii="Fira Sans Light" w:hAnsi="Fira Sans Light"/>
          <w:b/>
          <w:bCs/>
          <w:sz w:val="22"/>
          <w:szCs w:val="22"/>
        </w:rPr>
        <w:t xml:space="preserve"> – </w:t>
      </w:r>
      <w:r w:rsidR="00D24F3F" w:rsidRPr="002F2E75">
        <w:rPr>
          <w:rFonts w:ascii="Fira Sans Light" w:hAnsi="Fira Sans Light"/>
          <w:sz w:val="22"/>
          <w:szCs w:val="22"/>
        </w:rPr>
        <w:t xml:space="preserve">polské ligy </w:t>
      </w:r>
      <w:r w:rsidR="00627AC9" w:rsidRPr="002F2E75">
        <w:rPr>
          <w:rFonts w:ascii="Fira Sans Light" w:hAnsi="Fira Sans Light"/>
          <w:sz w:val="22"/>
          <w:szCs w:val="22"/>
        </w:rPr>
        <w:t>se česká reprezentace účastn</w:t>
      </w:r>
      <w:r w:rsidR="00F92B71">
        <w:rPr>
          <w:rFonts w:ascii="Fira Sans Light" w:hAnsi="Fira Sans Light"/>
          <w:sz w:val="22"/>
          <w:szCs w:val="22"/>
        </w:rPr>
        <w:t xml:space="preserve">ila </w:t>
      </w:r>
      <w:r w:rsidR="00627AC9" w:rsidRPr="002F2E75">
        <w:rPr>
          <w:rFonts w:ascii="Fira Sans Light" w:hAnsi="Fira Sans Light"/>
          <w:sz w:val="22"/>
          <w:szCs w:val="22"/>
        </w:rPr>
        <w:t xml:space="preserve">z důvodu </w:t>
      </w:r>
      <w:r w:rsidR="002823B8">
        <w:rPr>
          <w:rFonts w:ascii="Fira Sans Light" w:hAnsi="Fira Sans Light"/>
          <w:sz w:val="22"/>
          <w:szCs w:val="22"/>
        </w:rPr>
        <w:t xml:space="preserve">přípravy na </w:t>
      </w:r>
      <w:r w:rsidR="00D30D45">
        <w:rPr>
          <w:rFonts w:ascii="Fira Sans Light" w:hAnsi="Fira Sans Light"/>
          <w:sz w:val="22"/>
          <w:szCs w:val="22"/>
        </w:rPr>
        <w:t xml:space="preserve">kvalifikační turnaj na ME. </w:t>
      </w:r>
      <w:r w:rsidR="00335E97">
        <w:rPr>
          <w:rFonts w:ascii="Fira Sans Light" w:hAnsi="Fira Sans Light"/>
          <w:sz w:val="22"/>
          <w:szCs w:val="22"/>
        </w:rPr>
        <w:t>Liga se hraje na</w:t>
      </w:r>
      <w:r w:rsidR="00432791">
        <w:rPr>
          <w:rFonts w:ascii="Fira Sans Light" w:hAnsi="Fira Sans Light"/>
          <w:sz w:val="22"/>
          <w:szCs w:val="22"/>
        </w:rPr>
        <w:t xml:space="preserve"> 4 kola</w:t>
      </w:r>
      <w:r w:rsidR="00EB6CD6">
        <w:rPr>
          <w:rFonts w:ascii="Fira Sans Light" w:hAnsi="Fira Sans Light"/>
          <w:sz w:val="22"/>
          <w:szCs w:val="22"/>
        </w:rPr>
        <w:t xml:space="preserve">. </w:t>
      </w:r>
      <w:r w:rsidR="002A3953">
        <w:rPr>
          <w:rFonts w:ascii="Fira Sans Light" w:hAnsi="Fira Sans Light"/>
          <w:sz w:val="22"/>
          <w:szCs w:val="22"/>
        </w:rPr>
        <w:t>Účastn</w:t>
      </w:r>
      <w:r w:rsidR="00E514A9">
        <w:rPr>
          <w:rFonts w:ascii="Fira Sans Light" w:hAnsi="Fira Sans Light"/>
          <w:sz w:val="22"/>
          <w:szCs w:val="22"/>
        </w:rPr>
        <w:t>ilo</w:t>
      </w:r>
      <w:r w:rsidR="002A3953">
        <w:rPr>
          <w:rFonts w:ascii="Fira Sans Light" w:hAnsi="Fira Sans Light"/>
          <w:sz w:val="22"/>
          <w:szCs w:val="22"/>
        </w:rPr>
        <w:t xml:space="preserve"> se jí </w:t>
      </w:r>
      <w:r w:rsidR="00717AB1">
        <w:rPr>
          <w:rFonts w:ascii="Fira Sans Light" w:hAnsi="Fira Sans Light"/>
          <w:sz w:val="22"/>
          <w:szCs w:val="22"/>
        </w:rPr>
        <w:t xml:space="preserve">8 týmů </w:t>
      </w:r>
      <w:r w:rsidR="00847978">
        <w:rPr>
          <w:rFonts w:ascii="Fira Sans Light" w:hAnsi="Fira Sans Light"/>
          <w:sz w:val="22"/>
          <w:szCs w:val="22"/>
        </w:rPr>
        <w:t>z Polska, jeden tým z ČR a jeden tým ze Švédska</w:t>
      </w:r>
      <w:r w:rsidR="00BB206F">
        <w:rPr>
          <w:rFonts w:ascii="Fira Sans Light" w:hAnsi="Fira Sans Light"/>
          <w:sz w:val="22"/>
          <w:szCs w:val="22"/>
        </w:rPr>
        <w:t xml:space="preserve">. </w:t>
      </w:r>
      <w:r w:rsidR="002D4DD2">
        <w:rPr>
          <w:rFonts w:ascii="Fira Sans Light" w:hAnsi="Fira Sans Light"/>
          <w:sz w:val="22"/>
          <w:szCs w:val="22"/>
        </w:rPr>
        <w:t>Tento ro</w:t>
      </w:r>
      <w:r w:rsidR="00EB4EDA">
        <w:rPr>
          <w:rFonts w:ascii="Fira Sans Light" w:hAnsi="Fira Sans Light"/>
          <w:sz w:val="22"/>
          <w:szCs w:val="22"/>
        </w:rPr>
        <w:t xml:space="preserve">k jsme skončili </w:t>
      </w:r>
      <w:r w:rsidR="003E2ED9">
        <w:rPr>
          <w:rFonts w:ascii="Fira Sans Light" w:hAnsi="Fira Sans Light"/>
          <w:sz w:val="22"/>
          <w:szCs w:val="22"/>
        </w:rPr>
        <w:t xml:space="preserve">na 4. místě z 10 týmů. </w:t>
      </w:r>
    </w:p>
    <w:p w14:paraId="357BE3F4" w14:textId="53E8B41A" w:rsidR="004E2880" w:rsidRDefault="007C3242" w:rsidP="004E2880">
      <w:pPr>
        <w:ind w:left="720"/>
        <w:rPr>
          <w:rFonts w:ascii="Fira Sans Light" w:hAnsi="Fira Sans Light"/>
          <w:sz w:val="22"/>
          <w:szCs w:val="22"/>
        </w:rPr>
      </w:pPr>
      <w:hyperlink r:id="rId25" w:history="1">
        <w:r w:rsidR="005445BB" w:rsidRPr="0057431C">
          <w:rPr>
            <w:rStyle w:val="Hyperlink"/>
            <w:rFonts w:ascii="Fira Sans Light" w:hAnsi="Fira Sans Light"/>
            <w:sz w:val="22"/>
            <w:szCs w:val="22"/>
          </w:rPr>
          <w:t>https://www.pzrnw.pl/wp-content/uploads/2022/05/2022-Tournament-no.1-Results.pdf</w:t>
        </w:r>
      </w:hyperlink>
      <w:r w:rsidR="005445BB" w:rsidRPr="0057431C">
        <w:rPr>
          <w:rFonts w:ascii="Fira Sans Light" w:hAnsi="Fira Sans Light"/>
          <w:sz w:val="22"/>
          <w:szCs w:val="22"/>
        </w:rPr>
        <w:t xml:space="preserve"> - </w:t>
      </w:r>
      <w:r w:rsidR="008124AB" w:rsidRPr="0057431C">
        <w:rPr>
          <w:rFonts w:ascii="Fira Sans Light" w:hAnsi="Fira Sans Light"/>
          <w:sz w:val="22"/>
          <w:szCs w:val="22"/>
        </w:rPr>
        <w:t xml:space="preserve">jednotlivé výsledky </w:t>
      </w:r>
      <w:r w:rsidR="007E58E9" w:rsidRPr="0057431C">
        <w:rPr>
          <w:rFonts w:ascii="Fira Sans Light" w:hAnsi="Fira Sans Light"/>
          <w:sz w:val="22"/>
          <w:szCs w:val="22"/>
        </w:rPr>
        <w:t xml:space="preserve">zápasů </w:t>
      </w:r>
      <w:r w:rsidR="00B65868" w:rsidRPr="0057431C">
        <w:rPr>
          <w:rFonts w:ascii="Fira Sans Light" w:hAnsi="Fira Sans Light"/>
          <w:sz w:val="22"/>
          <w:szCs w:val="22"/>
        </w:rPr>
        <w:t>I. kola</w:t>
      </w:r>
    </w:p>
    <w:p w14:paraId="3DC73022" w14:textId="38F48F42" w:rsidR="00E26C3A" w:rsidRDefault="007C3242" w:rsidP="00A40CB9">
      <w:pPr>
        <w:ind w:left="720"/>
        <w:rPr>
          <w:rFonts w:ascii="Fira Sans Light" w:hAnsi="Fira Sans Light"/>
          <w:sz w:val="22"/>
          <w:szCs w:val="22"/>
        </w:rPr>
      </w:pPr>
      <w:hyperlink r:id="rId26" w:history="1">
        <w:r w:rsidR="00A40CB9" w:rsidRPr="0057431C">
          <w:rPr>
            <w:rStyle w:val="Hyperlink"/>
            <w:rFonts w:ascii="Fira Sans Light" w:hAnsi="Fira Sans Light"/>
            <w:sz w:val="22"/>
            <w:szCs w:val="22"/>
          </w:rPr>
          <w:t>https://www.pzrnw.pl/wp-content/uploads/2022/07/2022-Tournament-no.1-League-Standing.pdf</w:t>
        </w:r>
      </w:hyperlink>
      <w:r w:rsidR="00A40CB9" w:rsidRPr="0057431C">
        <w:rPr>
          <w:rFonts w:ascii="Fira Sans Light" w:hAnsi="Fira Sans Light"/>
          <w:sz w:val="22"/>
          <w:szCs w:val="22"/>
        </w:rPr>
        <w:t xml:space="preserve"> - </w:t>
      </w:r>
      <w:r w:rsidR="00373BBC" w:rsidRPr="0057431C">
        <w:rPr>
          <w:rFonts w:ascii="Fira Sans Light" w:hAnsi="Fira Sans Light"/>
          <w:sz w:val="22"/>
          <w:szCs w:val="22"/>
        </w:rPr>
        <w:t>průběžné</w:t>
      </w:r>
      <w:r w:rsidR="00A40CB9" w:rsidRPr="0057431C">
        <w:rPr>
          <w:rFonts w:ascii="Fira Sans Light" w:hAnsi="Fira Sans Light"/>
          <w:sz w:val="22"/>
          <w:szCs w:val="22"/>
        </w:rPr>
        <w:t xml:space="preserve"> pořadí po I. kole</w:t>
      </w:r>
    </w:p>
    <w:p w14:paraId="6773D570" w14:textId="6CDCA751" w:rsidR="007E58E9" w:rsidRPr="0057431C" w:rsidRDefault="007C3242" w:rsidP="00A40CB9">
      <w:pPr>
        <w:ind w:left="720"/>
        <w:rPr>
          <w:rFonts w:ascii="Fira Sans Light" w:hAnsi="Fira Sans Light"/>
          <w:sz w:val="22"/>
          <w:szCs w:val="22"/>
        </w:rPr>
      </w:pPr>
      <w:hyperlink r:id="rId27" w:history="1">
        <w:r w:rsidR="00514445" w:rsidRPr="0057431C">
          <w:rPr>
            <w:rStyle w:val="Hyperlink"/>
            <w:rFonts w:ascii="Fira Sans Light" w:hAnsi="Fira Sans Light"/>
            <w:sz w:val="22"/>
            <w:szCs w:val="22"/>
          </w:rPr>
          <w:t>https://www.pzrnw.pl/wp-content/uploads/2022/07/2022-Tournament-no.2-Results.pdf</w:t>
        </w:r>
      </w:hyperlink>
      <w:r w:rsidR="00514445" w:rsidRPr="0057431C">
        <w:rPr>
          <w:rFonts w:ascii="Fira Sans Light" w:hAnsi="Fira Sans Light"/>
          <w:sz w:val="22"/>
          <w:szCs w:val="22"/>
        </w:rPr>
        <w:t xml:space="preserve"> - </w:t>
      </w:r>
      <w:r w:rsidR="00725A80" w:rsidRPr="0057431C">
        <w:rPr>
          <w:rFonts w:ascii="Fira Sans Light" w:hAnsi="Fira Sans Light"/>
          <w:sz w:val="22"/>
          <w:szCs w:val="22"/>
        </w:rPr>
        <w:t xml:space="preserve">jednotlivé výsledky </w:t>
      </w:r>
      <w:r w:rsidR="00A5574E" w:rsidRPr="0057431C">
        <w:rPr>
          <w:rFonts w:ascii="Fira Sans Light" w:hAnsi="Fira Sans Light"/>
          <w:sz w:val="22"/>
          <w:szCs w:val="22"/>
        </w:rPr>
        <w:t xml:space="preserve">zápasů II. kola </w:t>
      </w:r>
    </w:p>
    <w:p w14:paraId="3C5A83F8" w14:textId="5E6C669D" w:rsidR="00533461" w:rsidRDefault="007C3242" w:rsidP="00A40CB9">
      <w:pPr>
        <w:ind w:left="720"/>
        <w:rPr>
          <w:rFonts w:ascii="Fira Sans Light" w:hAnsi="Fira Sans Light"/>
          <w:sz w:val="22"/>
          <w:szCs w:val="22"/>
        </w:rPr>
      </w:pPr>
      <w:hyperlink r:id="rId28" w:history="1">
        <w:r w:rsidR="00106498" w:rsidRPr="0057431C">
          <w:rPr>
            <w:rStyle w:val="Hyperlink"/>
            <w:rFonts w:ascii="Fira Sans Light" w:hAnsi="Fira Sans Light"/>
            <w:sz w:val="22"/>
            <w:szCs w:val="22"/>
          </w:rPr>
          <w:t>https://www.pzrnw.pl/wp-content/uploads/2022/07/2022-Tournament-no.2-League-Standing.pdf</w:t>
        </w:r>
      </w:hyperlink>
      <w:r w:rsidR="00106498" w:rsidRPr="0057431C">
        <w:rPr>
          <w:rFonts w:ascii="Fira Sans Light" w:hAnsi="Fira Sans Light"/>
          <w:sz w:val="22"/>
          <w:szCs w:val="22"/>
        </w:rPr>
        <w:t xml:space="preserve"> - </w:t>
      </w:r>
      <w:r w:rsidR="00373BBC" w:rsidRPr="0057431C">
        <w:rPr>
          <w:rFonts w:ascii="Fira Sans Light" w:hAnsi="Fira Sans Light"/>
          <w:sz w:val="22"/>
          <w:szCs w:val="22"/>
        </w:rPr>
        <w:t>průběžné pořadí po II. kole</w:t>
      </w:r>
    </w:p>
    <w:p w14:paraId="45905C14" w14:textId="39AF6266" w:rsidR="00373BBC" w:rsidRPr="0057431C" w:rsidRDefault="007C3242" w:rsidP="00A40CB9">
      <w:pPr>
        <w:ind w:left="720"/>
        <w:rPr>
          <w:rFonts w:ascii="Fira Sans Light" w:hAnsi="Fira Sans Light"/>
          <w:sz w:val="22"/>
          <w:szCs w:val="22"/>
        </w:rPr>
      </w:pPr>
      <w:hyperlink r:id="rId29" w:history="1">
        <w:r w:rsidR="0049699C" w:rsidRPr="0057431C">
          <w:rPr>
            <w:rStyle w:val="Hyperlink"/>
            <w:rFonts w:ascii="Fira Sans Light" w:hAnsi="Fira Sans Light"/>
            <w:sz w:val="22"/>
            <w:szCs w:val="22"/>
          </w:rPr>
          <w:t>https://www.pzrnw.pl/wp-content/uploads/2022/09/2022-Tournament-no.3-League-Standing.pdf</w:t>
        </w:r>
      </w:hyperlink>
      <w:r w:rsidR="0049699C" w:rsidRPr="0057431C">
        <w:rPr>
          <w:rFonts w:ascii="Fira Sans Light" w:hAnsi="Fira Sans Light"/>
          <w:sz w:val="22"/>
          <w:szCs w:val="22"/>
        </w:rPr>
        <w:t xml:space="preserve"> - průběžné pořadí po III. kole</w:t>
      </w:r>
    </w:p>
    <w:p w14:paraId="0BE8C58A" w14:textId="77777777" w:rsidR="00D24F3F" w:rsidRPr="0057431C" w:rsidRDefault="007C3242" w:rsidP="00D24F3F">
      <w:pPr>
        <w:ind w:left="720"/>
        <w:rPr>
          <w:rFonts w:ascii="Fira Sans Light" w:hAnsi="Fira Sans Light"/>
          <w:sz w:val="22"/>
          <w:szCs w:val="22"/>
        </w:rPr>
      </w:pPr>
      <w:hyperlink r:id="rId30" w:history="1">
        <w:r w:rsidR="00D24F3F" w:rsidRPr="0057431C">
          <w:rPr>
            <w:rStyle w:val="Hyperlink"/>
            <w:rFonts w:ascii="Fira Sans Light" w:hAnsi="Fira Sans Light"/>
            <w:sz w:val="22"/>
            <w:szCs w:val="22"/>
          </w:rPr>
          <w:t>https://www.pzrnw.pl/plrnw-sezon-2022/</w:t>
        </w:r>
      </w:hyperlink>
      <w:r w:rsidR="00D24F3F" w:rsidRPr="0057431C">
        <w:rPr>
          <w:rFonts w:ascii="Fira Sans Light" w:hAnsi="Fira Sans Light"/>
          <w:sz w:val="22"/>
          <w:szCs w:val="22"/>
        </w:rPr>
        <w:t xml:space="preserve"> - celkový výsledek po čtyřech odehraných kolech </w:t>
      </w:r>
    </w:p>
    <w:p w14:paraId="05F189D3" w14:textId="77777777" w:rsidR="0049699C" w:rsidRDefault="0049699C" w:rsidP="00A40CB9">
      <w:pPr>
        <w:ind w:left="720"/>
        <w:rPr>
          <w:rFonts w:ascii="Fira Sans Light" w:hAnsi="Fira Sans Light"/>
          <w:b/>
          <w:bCs/>
          <w:sz w:val="22"/>
          <w:szCs w:val="22"/>
        </w:rPr>
      </w:pPr>
    </w:p>
    <w:p w14:paraId="673889C5" w14:textId="11ABFFEE" w:rsidR="00AC3E69" w:rsidRDefault="004E2880" w:rsidP="004E2880">
      <w:pPr>
        <w:ind w:left="720"/>
        <w:rPr>
          <w:rFonts w:ascii="Fira Sans Light" w:hAnsi="Fira Sans Light"/>
          <w:sz w:val="22"/>
          <w:szCs w:val="22"/>
        </w:rPr>
      </w:pPr>
      <w:r>
        <w:rPr>
          <w:rFonts w:ascii="Fira Sans Light" w:hAnsi="Fira Sans Light"/>
          <w:b/>
          <w:bCs/>
          <w:sz w:val="22"/>
          <w:szCs w:val="22"/>
        </w:rPr>
        <w:t xml:space="preserve">Kvalifikační turnaj na </w:t>
      </w:r>
      <w:r w:rsidRPr="009B19F3">
        <w:rPr>
          <w:rFonts w:ascii="Fira Sans Light" w:hAnsi="Fira Sans Light"/>
          <w:b/>
          <w:bCs/>
          <w:sz w:val="22"/>
          <w:szCs w:val="22"/>
        </w:rPr>
        <w:t>ME</w:t>
      </w:r>
      <w:r>
        <w:rPr>
          <w:rFonts w:ascii="Fira Sans Light" w:hAnsi="Fira Sans Light"/>
          <w:b/>
          <w:bCs/>
          <w:sz w:val="22"/>
          <w:szCs w:val="22"/>
        </w:rPr>
        <w:t xml:space="preserve"> 2023 (=ME skupiny B) </w:t>
      </w:r>
      <w:r w:rsidRPr="009B19F3">
        <w:rPr>
          <w:rFonts w:ascii="Fira Sans Light" w:hAnsi="Fira Sans Light"/>
          <w:b/>
          <w:bCs/>
          <w:sz w:val="22"/>
          <w:szCs w:val="22"/>
        </w:rPr>
        <w:t xml:space="preserve">– </w:t>
      </w:r>
      <w:proofErr w:type="spellStart"/>
      <w:r w:rsidRPr="009B19F3">
        <w:rPr>
          <w:rFonts w:ascii="Fira Sans Light" w:hAnsi="Fira Sans Light"/>
          <w:b/>
          <w:bCs/>
          <w:sz w:val="22"/>
          <w:szCs w:val="22"/>
        </w:rPr>
        <w:t>Skien</w:t>
      </w:r>
      <w:proofErr w:type="spellEnd"/>
      <w:r w:rsidR="005D74F5">
        <w:rPr>
          <w:rFonts w:ascii="Fira Sans Light" w:hAnsi="Fira Sans Light"/>
          <w:b/>
          <w:bCs/>
          <w:sz w:val="22"/>
          <w:szCs w:val="22"/>
        </w:rPr>
        <w:t xml:space="preserve"> </w:t>
      </w:r>
      <w:r w:rsidR="004E6135">
        <w:rPr>
          <w:rFonts w:ascii="Fira Sans Light" w:hAnsi="Fira Sans Light"/>
          <w:b/>
          <w:bCs/>
          <w:sz w:val="22"/>
          <w:szCs w:val="22"/>
        </w:rPr>
        <w:t>–</w:t>
      </w:r>
      <w:r w:rsidR="005D74F5">
        <w:rPr>
          <w:rFonts w:ascii="Fira Sans Light" w:hAnsi="Fira Sans Light"/>
          <w:b/>
          <w:bCs/>
          <w:sz w:val="22"/>
          <w:szCs w:val="22"/>
        </w:rPr>
        <w:t xml:space="preserve"> </w:t>
      </w:r>
      <w:r w:rsidR="003C4791" w:rsidRPr="003C4791">
        <w:rPr>
          <w:rFonts w:ascii="Fira Sans Light" w:hAnsi="Fira Sans Light"/>
          <w:sz w:val="22"/>
          <w:szCs w:val="22"/>
        </w:rPr>
        <w:t xml:space="preserve">Na kvalifikační turnaj se ČR dostala díky 4. </w:t>
      </w:r>
      <w:r w:rsidR="003C4791">
        <w:rPr>
          <w:rFonts w:ascii="Fira Sans Light" w:hAnsi="Fira Sans Light"/>
          <w:sz w:val="22"/>
          <w:szCs w:val="22"/>
        </w:rPr>
        <w:t>místu z ME skupiny B 2021. T</w:t>
      </w:r>
      <w:r w:rsidR="0070497B">
        <w:rPr>
          <w:rFonts w:ascii="Fira Sans Light" w:hAnsi="Fira Sans Light"/>
          <w:sz w:val="22"/>
          <w:szCs w:val="22"/>
        </w:rPr>
        <w:t>urnaje se zúčastnilo 10 zemí</w:t>
      </w:r>
      <w:r w:rsidR="00AE07CF">
        <w:rPr>
          <w:rFonts w:ascii="Fira Sans Light" w:hAnsi="Fira Sans Light"/>
          <w:sz w:val="22"/>
          <w:szCs w:val="22"/>
        </w:rPr>
        <w:t xml:space="preserve"> (dříve </w:t>
      </w:r>
      <w:r w:rsidR="00BD17DB">
        <w:rPr>
          <w:rFonts w:ascii="Fira Sans Light" w:hAnsi="Fira Sans Light"/>
          <w:sz w:val="22"/>
          <w:szCs w:val="22"/>
        </w:rPr>
        <w:t xml:space="preserve">ME </w:t>
      </w:r>
      <w:r w:rsidR="00BA0E77">
        <w:rPr>
          <w:rFonts w:ascii="Fira Sans Light" w:hAnsi="Fira Sans Light"/>
          <w:sz w:val="22"/>
          <w:szCs w:val="22"/>
        </w:rPr>
        <w:t>B a C)</w:t>
      </w:r>
      <w:r w:rsidR="0070497B">
        <w:rPr>
          <w:rFonts w:ascii="Fira Sans Light" w:hAnsi="Fira Sans Light"/>
          <w:sz w:val="22"/>
          <w:szCs w:val="22"/>
        </w:rPr>
        <w:t xml:space="preserve">, které byly rozděleny do dvou skupin, </w:t>
      </w:r>
      <w:r w:rsidR="004F21FF">
        <w:rPr>
          <w:rFonts w:ascii="Fira Sans Light" w:hAnsi="Fira Sans Light"/>
          <w:sz w:val="22"/>
          <w:szCs w:val="22"/>
        </w:rPr>
        <w:t xml:space="preserve">ČR ve skupině </w:t>
      </w:r>
      <w:r w:rsidR="00AC3E69">
        <w:rPr>
          <w:rFonts w:ascii="Fira Sans Light" w:hAnsi="Fira Sans Light"/>
          <w:sz w:val="22"/>
          <w:szCs w:val="22"/>
        </w:rPr>
        <w:t>ani jednou neprohrála a postoupila z prvního místa.</w:t>
      </w:r>
      <w:r w:rsidR="000520AF">
        <w:rPr>
          <w:rFonts w:ascii="Fira Sans Light" w:hAnsi="Fira Sans Light"/>
          <w:sz w:val="22"/>
          <w:szCs w:val="22"/>
        </w:rPr>
        <w:t xml:space="preserve"> </w:t>
      </w:r>
      <w:r w:rsidR="009A1AA3">
        <w:rPr>
          <w:rFonts w:ascii="Fira Sans Light" w:hAnsi="Fira Sans Light"/>
          <w:sz w:val="22"/>
          <w:szCs w:val="22"/>
        </w:rPr>
        <w:t xml:space="preserve">V crossoveru prohrál tým ČR s Izraelem a v zápase o bronz </w:t>
      </w:r>
      <w:r w:rsidR="001A1D7D">
        <w:rPr>
          <w:rFonts w:ascii="Fira Sans Light" w:hAnsi="Fira Sans Light"/>
          <w:sz w:val="22"/>
          <w:szCs w:val="22"/>
        </w:rPr>
        <w:t>porazil</w:t>
      </w:r>
      <w:r w:rsidR="00BF057B">
        <w:rPr>
          <w:rFonts w:ascii="Fira Sans Light" w:hAnsi="Fira Sans Light"/>
          <w:sz w:val="22"/>
          <w:szCs w:val="22"/>
        </w:rPr>
        <w:t xml:space="preserve">a naše reprezentace Finsko a </w:t>
      </w:r>
      <w:r w:rsidR="00C53216">
        <w:rPr>
          <w:rFonts w:ascii="Fira Sans Light" w:hAnsi="Fira Sans Light"/>
          <w:sz w:val="22"/>
          <w:szCs w:val="22"/>
        </w:rPr>
        <w:t>vybojovala 3. místo</w:t>
      </w:r>
      <w:r w:rsidR="00A3752A">
        <w:rPr>
          <w:rFonts w:ascii="Fira Sans Light" w:hAnsi="Fira Sans Light"/>
          <w:sz w:val="22"/>
          <w:szCs w:val="22"/>
        </w:rPr>
        <w:t xml:space="preserve">, kterým si zajistila postup na ME 2023, což je v historii ragby vozíčkářů v ČR největší úspěch. </w:t>
      </w:r>
    </w:p>
    <w:p w14:paraId="4742DF99" w14:textId="6358CAF7" w:rsidR="000F7FFE" w:rsidRDefault="000F7FFE" w:rsidP="004E2880">
      <w:pPr>
        <w:ind w:left="720"/>
        <w:rPr>
          <w:rFonts w:ascii="Fira Sans Light" w:hAnsi="Fira Sans Light"/>
          <w:sz w:val="22"/>
          <w:szCs w:val="22"/>
        </w:rPr>
      </w:pPr>
      <w:r>
        <w:rPr>
          <w:rFonts w:ascii="Fira Sans Light" w:hAnsi="Fira Sans Light"/>
          <w:b/>
          <w:bCs/>
          <w:sz w:val="22"/>
          <w:szCs w:val="22"/>
        </w:rPr>
        <w:t>Výsledky</w:t>
      </w:r>
    </w:p>
    <w:p w14:paraId="46315847" w14:textId="23D5B8E9" w:rsidR="00AC3E69" w:rsidRDefault="007C3242" w:rsidP="004E2880">
      <w:pPr>
        <w:ind w:left="720"/>
        <w:rPr>
          <w:rFonts w:ascii="Fira Sans Light" w:hAnsi="Fira Sans Light"/>
          <w:sz w:val="22"/>
          <w:szCs w:val="22"/>
        </w:rPr>
      </w:pPr>
      <w:hyperlink r:id="rId31" w:anchor="schedule-results" w:history="1">
        <w:r w:rsidR="000F7FFE" w:rsidRPr="0002370E">
          <w:rPr>
            <w:rStyle w:val="Hyperlink"/>
            <w:rFonts w:ascii="Fira Sans Light" w:hAnsi="Fira Sans Light" w:hint="eastAsia"/>
            <w:sz w:val="22"/>
            <w:szCs w:val="22"/>
          </w:rPr>
          <w:t>https://rugby.no/2022wwreqc/?lang=en#schedule-results</w:t>
        </w:r>
      </w:hyperlink>
      <w:r w:rsidR="000F7FFE">
        <w:rPr>
          <w:rFonts w:ascii="Fira Sans Light" w:hAnsi="Fira Sans Light"/>
          <w:sz w:val="22"/>
          <w:szCs w:val="22"/>
        </w:rPr>
        <w:t xml:space="preserve"> </w:t>
      </w:r>
    </w:p>
    <w:p w14:paraId="4A3DA19A" w14:textId="77777777" w:rsidR="004E2880" w:rsidRPr="009B19F3" w:rsidRDefault="004E2880" w:rsidP="004E2880">
      <w:pPr>
        <w:ind w:left="720"/>
        <w:rPr>
          <w:rFonts w:ascii="Fira Sans Light" w:hAnsi="Fira Sans Light"/>
          <w:b/>
          <w:bCs/>
          <w:sz w:val="22"/>
          <w:szCs w:val="22"/>
        </w:rPr>
      </w:pPr>
    </w:p>
    <w:p w14:paraId="5D7C98D7" w14:textId="77777777" w:rsidR="004E2880" w:rsidRDefault="004E2880" w:rsidP="004E2880">
      <w:pPr>
        <w:ind w:left="720"/>
        <w:rPr>
          <w:rFonts w:ascii="Fira Sans Light" w:hAnsi="Fira Sans Light"/>
          <w:b/>
          <w:bCs/>
          <w:sz w:val="22"/>
          <w:szCs w:val="22"/>
        </w:rPr>
      </w:pPr>
      <w:r w:rsidRPr="009B19F3">
        <w:rPr>
          <w:rFonts w:ascii="Fira Sans Light" w:hAnsi="Fira Sans Light"/>
          <w:b/>
          <w:bCs/>
          <w:sz w:val="22"/>
          <w:szCs w:val="22"/>
        </w:rPr>
        <w:t>Ostrava Cup</w:t>
      </w:r>
    </w:p>
    <w:p w14:paraId="6418ADF9" w14:textId="521DF575" w:rsidR="001C064D" w:rsidRDefault="0052306A" w:rsidP="004E2880">
      <w:pPr>
        <w:ind w:left="720"/>
        <w:rPr>
          <w:rFonts w:ascii="Fira Sans Light" w:hAnsi="Fira Sans Light"/>
          <w:sz w:val="22"/>
          <w:szCs w:val="22"/>
        </w:rPr>
      </w:pPr>
      <w:r w:rsidRPr="0052306A">
        <w:rPr>
          <w:rFonts w:ascii="Fira Sans Light" w:hAnsi="Fira Sans Light"/>
          <w:sz w:val="22"/>
          <w:szCs w:val="22"/>
        </w:rPr>
        <w:t>Turnaje se zúčastnil</w:t>
      </w:r>
      <w:r>
        <w:rPr>
          <w:rFonts w:ascii="Fira Sans Light" w:hAnsi="Fira Sans Light"/>
          <w:sz w:val="22"/>
          <w:szCs w:val="22"/>
        </w:rPr>
        <w:t xml:space="preserve">y </w:t>
      </w:r>
      <w:r w:rsidR="00EE3076">
        <w:rPr>
          <w:rFonts w:ascii="Fira Sans Light" w:hAnsi="Fira Sans Light"/>
          <w:sz w:val="22"/>
          <w:szCs w:val="22"/>
        </w:rPr>
        <w:t xml:space="preserve">4 týmy (3 z ČR a 1 z Polska). </w:t>
      </w:r>
    </w:p>
    <w:p w14:paraId="4F9AD7CD" w14:textId="18066DF7" w:rsidR="00433100" w:rsidRDefault="00433100" w:rsidP="004E2880">
      <w:pPr>
        <w:ind w:left="720"/>
        <w:rPr>
          <w:rFonts w:ascii="Fira Sans Light" w:hAnsi="Fira Sans Light"/>
          <w:b/>
          <w:bCs/>
          <w:sz w:val="22"/>
          <w:szCs w:val="22"/>
        </w:rPr>
      </w:pPr>
      <w:hyperlink r:id="rId32" w:history="1">
        <w:r w:rsidRPr="00433100">
          <w:rPr>
            <w:rStyle w:val="Hyperlink"/>
            <w:rFonts w:ascii="Fira Sans Light" w:hAnsi="Fira Sans Light"/>
            <w:sz w:val="22"/>
            <w:szCs w:val="22"/>
          </w:rPr>
          <w:t>htt</w:t>
        </w:r>
        <w:r w:rsidRPr="0039678C">
          <w:rPr>
            <w:rStyle w:val="Hyperlink"/>
            <w:rFonts w:ascii="Fira Sans Light" w:hAnsi="Fira Sans Light"/>
            <w:sz w:val="22"/>
            <w:szCs w:val="22"/>
          </w:rPr>
          <w:t>ps://www.facebook.com/rugby.sk.ostrava/posts/pfbid02XAerFyAUdRcFva2H8Wj4bkYvV6cQxkxTGqFtTS1x8kdw8gPYPne9Mc7HnyR</w:t>
        </w:r>
        <w:r w:rsidRPr="00433100">
          <w:rPr>
            <w:rStyle w:val="Hyperlink"/>
            <w:rFonts w:ascii="Fira Sans Light" w:hAnsi="Fira Sans Light"/>
            <w:sz w:val="22"/>
            <w:szCs w:val="22"/>
          </w:rPr>
          <w:t>vzC9Dl</w:t>
        </w:r>
      </w:hyperlink>
    </w:p>
    <w:p w14:paraId="100064D9" w14:textId="77777777" w:rsidR="004E2880" w:rsidRPr="009B19F3" w:rsidRDefault="004E2880" w:rsidP="004E2880">
      <w:pPr>
        <w:ind w:left="720"/>
        <w:rPr>
          <w:rFonts w:ascii="Fira Sans Light" w:hAnsi="Fira Sans Light"/>
          <w:b/>
          <w:bCs/>
          <w:sz w:val="22"/>
          <w:szCs w:val="22"/>
        </w:rPr>
      </w:pPr>
    </w:p>
    <w:p w14:paraId="7A298C28" w14:textId="77777777" w:rsidR="004E2880" w:rsidRDefault="004E2880" w:rsidP="004E2880">
      <w:pPr>
        <w:ind w:left="720"/>
        <w:rPr>
          <w:rFonts w:ascii="Fira Sans Light" w:hAnsi="Fira Sans Light"/>
          <w:b/>
          <w:bCs/>
          <w:sz w:val="22"/>
          <w:szCs w:val="22"/>
        </w:rPr>
      </w:pPr>
      <w:proofErr w:type="spellStart"/>
      <w:r w:rsidRPr="009B19F3">
        <w:rPr>
          <w:rFonts w:ascii="Fira Sans Light" w:hAnsi="Fira Sans Light"/>
          <w:b/>
          <w:bCs/>
          <w:sz w:val="22"/>
          <w:szCs w:val="22"/>
        </w:rPr>
        <w:t>Mazovia</w:t>
      </w:r>
      <w:proofErr w:type="spellEnd"/>
      <w:r w:rsidRPr="009B19F3">
        <w:rPr>
          <w:rFonts w:ascii="Fira Sans Light" w:hAnsi="Fira Sans Light"/>
          <w:b/>
          <w:bCs/>
          <w:sz w:val="22"/>
          <w:szCs w:val="22"/>
        </w:rPr>
        <w:t xml:space="preserve"> Cup</w:t>
      </w:r>
    </w:p>
    <w:p w14:paraId="67EBBD5E" w14:textId="0E0632D2" w:rsidR="00843A80" w:rsidRPr="00843A80" w:rsidRDefault="00843A80" w:rsidP="004E2880">
      <w:pPr>
        <w:ind w:left="720"/>
        <w:rPr>
          <w:rFonts w:ascii="Fira Sans Light" w:hAnsi="Fira Sans Light"/>
          <w:sz w:val="22"/>
          <w:szCs w:val="22"/>
        </w:rPr>
      </w:pPr>
      <w:r w:rsidRPr="00843A80">
        <w:rPr>
          <w:rFonts w:ascii="Fira Sans Light" w:hAnsi="Fira Sans Light"/>
          <w:sz w:val="22"/>
          <w:szCs w:val="22"/>
        </w:rPr>
        <w:t>Turnaje se účastnil</w:t>
      </w:r>
      <w:r w:rsidR="002E350C">
        <w:rPr>
          <w:rFonts w:ascii="Fira Sans Light" w:hAnsi="Fira Sans Light"/>
          <w:sz w:val="22"/>
          <w:szCs w:val="22"/>
        </w:rPr>
        <w:t xml:space="preserve">o 5 týmů </w:t>
      </w:r>
      <w:r w:rsidR="00CA0E04">
        <w:rPr>
          <w:rFonts w:ascii="Fira Sans Light" w:hAnsi="Fira Sans Light"/>
          <w:sz w:val="22"/>
          <w:szCs w:val="22"/>
        </w:rPr>
        <w:t>(</w:t>
      </w:r>
      <w:r w:rsidR="00650C60">
        <w:rPr>
          <w:rFonts w:ascii="Fira Sans Light" w:hAnsi="Fira Sans Light"/>
          <w:sz w:val="22"/>
          <w:szCs w:val="22"/>
        </w:rPr>
        <w:t>3 z Polska, 1 z ČR a 1 z Finska)</w:t>
      </w:r>
      <w:r w:rsidR="007A5CFA">
        <w:rPr>
          <w:rFonts w:ascii="Fira Sans Light" w:hAnsi="Fira Sans Light"/>
          <w:sz w:val="22"/>
          <w:szCs w:val="22"/>
        </w:rPr>
        <w:t>. Hrál</w:t>
      </w:r>
      <w:r w:rsidR="008C22E7">
        <w:rPr>
          <w:rFonts w:ascii="Fira Sans Light" w:hAnsi="Fira Sans Light"/>
          <w:sz w:val="22"/>
          <w:szCs w:val="22"/>
        </w:rPr>
        <w:t xml:space="preserve"> se systém každý s každým. </w:t>
      </w:r>
      <w:r w:rsidR="002C30FF">
        <w:rPr>
          <w:rFonts w:ascii="Fira Sans Light" w:hAnsi="Fira Sans Light"/>
          <w:sz w:val="22"/>
          <w:szCs w:val="22"/>
        </w:rPr>
        <w:t xml:space="preserve">Skončili jsme na 3. místě. </w:t>
      </w:r>
    </w:p>
    <w:p w14:paraId="26F2C4A2" w14:textId="67358978" w:rsidR="004E2880" w:rsidRPr="00843A80" w:rsidRDefault="00167F0A" w:rsidP="004E2880">
      <w:pPr>
        <w:ind w:left="720"/>
        <w:rPr>
          <w:rStyle w:val="Hyperlink"/>
          <w:rFonts w:ascii="Fira Sans Light" w:hAnsi="Fira Sans Light"/>
          <w:sz w:val="22"/>
          <w:szCs w:val="22"/>
        </w:rPr>
      </w:pPr>
      <w:r w:rsidRPr="00843A80">
        <w:rPr>
          <w:rStyle w:val="Hyperlink"/>
          <w:rFonts w:ascii="Fira Sans Light" w:hAnsi="Fira Sans Light"/>
          <w:sz w:val="22"/>
          <w:szCs w:val="22"/>
        </w:rPr>
        <w:t>https://mazoviacup.eu/index.php/pl/tabela-meczy</w:t>
      </w:r>
    </w:p>
    <w:p w14:paraId="011F10BE" w14:textId="77777777" w:rsidR="004E2880" w:rsidRPr="009B19F3" w:rsidRDefault="004E2880" w:rsidP="004E2880">
      <w:pPr>
        <w:ind w:left="720"/>
        <w:rPr>
          <w:rFonts w:ascii="Fira Sans Light" w:hAnsi="Fira Sans Light"/>
          <w:b/>
          <w:bCs/>
          <w:sz w:val="22"/>
          <w:szCs w:val="22"/>
        </w:rPr>
      </w:pPr>
    </w:p>
    <w:p w14:paraId="1FD1F575" w14:textId="3F6ABB60" w:rsidR="004E2880" w:rsidRPr="009B19F3" w:rsidRDefault="004E2880" w:rsidP="004E2880">
      <w:pPr>
        <w:ind w:left="720"/>
        <w:rPr>
          <w:rFonts w:ascii="Fira Sans Light" w:hAnsi="Fira Sans Light"/>
          <w:b/>
          <w:bCs/>
          <w:sz w:val="22"/>
          <w:szCs w:val="22"/>
        </w:rPr>
      </w:pPr>
      <w:r w:rsidRPr="009B19F3">
        <w:rPr>
          <w:rFonts w:ascii="Fira Sans Light" w:hAnsi="Fira Sans Light"/>
          <w:b/>
          <w:bCs/>
          <w:sz w:val="22"/>
          <w:szCs w:val="22"/>
        </w:rPr>
        <w:t>Rugbymania</w:t>
      </w:r>
      <w:r>
        <w:rPr>
          <w:rFonts w:ascii="Fira Sans Light" w:hAnsi="Fira Sans Light"/>
          <w:b/>
          <w:bCs/>
          <w:sz w:val="22"/>
          <w:szCs w:val="22"/>
        </w:rPr>
        <w:t xml:space="preserve"> 2023</w:t>
      </w:r>
      <w:r w:rsidRPr="009B19F3">
        <w:rPr>
          <w:rFonts w:ascii="Fira Sans Light" w:hAnsi="Fira Sans Light"/>
          <w:b/>
          <w:bCs/>
          <w:sz w:val="22"/>
          <w:szCs w:val="22"/>
        </w:rPr>
        <w:t xml:space="preserve"> </w:t>
      </w:r>
    </w:p>
    <w:p w14:paraId="200A54F5" w14:textId="2D787669" w:rsidR="004E2880" w:rsidRDefault="003166C7" w:rsidP="00215689">
      <w:pPr>
        <w:ind w:left="709"/>
        <w:rPr>
          <w:rFonts w:ascii="Fira Sans Light" w:hAnsi="Fira Sans Light"/>
          <w:sz w:val="22"/>
          <w:szCs w:val="22"/>
        </w:rPr>
      </w:pPr>
      <w:r w:rsidRPr="002D1D94">
        <w:rPr>
          <w:rFonts w:ascii="Fira Sans Light" w:hAnsi="Fira Sans Light"/>
          <w:sz w:val="22"/>
          <w:szCs w:val="22"/>
        </w:rPr>
        <w:t>Výsl</w:t>
      </w:r>
      <w:r w:rsidR="002D1D94" w:rsidRPr="002D1D94">
        <w:rPr>
          <w:rFonts w:ascii="Fira Sans Light" w:hAnsi="Fira Sans Light"/>
          <w:sz w:val="22"/>
          <w:szCs w:val="22"/>
        </w:rPr>
        <w:t xml:space="preserve">edky: </w:t>
      </w:r>
      <w:hyperlink r:id="rId33" w:history="1">
        <w:r w:rsidRPr="002D1D94">
          <w:rPr>
            <w:rStyle w:val="Hyperlink"/>
            <w:rFonts w:ascii="Fira Sans Light" w:hAnsi="Fira Sans Light"/>
            <w:sz w:val="22"/>
            <w:szCs w:val="22"/>
          </w:rPr>
          <w:t>RESULTS – RUGBYMANIA</w:t>
        </w:r>
      </w:hyperlink>
    </w:p>
    <w:p w14:paraId="4A1086C3" w14:textId="36BC97CF" w:rsidR="004E2880" w:rsidRDefault="00D85887" w:rsidP="00215689">
      <w:pPr>
        <w:ind w:left="709"/>
        <w:rPr>
          <w:rFonts w:ascii="Fira Sans Light" w:hAnsi="Fira Sans Light"/>
          <w:sz w:val="22"/>
          <w:szCs w:val="22"/>
        </w:rPr>
      </w:pPr>
      <w:r>
        <w:rPr>
          <w:rFonts w:ascii="Fira Sans Light" w:hAnsi="Fira Sans Light"/>
          <w:sz w:val="22"/>
          <w:szCs w:val="22"/>
        </w:rPr>
        <w:t xml:space="preserve">Členové reprezentace startovali v týmech Prague </w:t>
      </w:r>
      <w:proofErr w:type="spellStart"/>
      <w:r>
        <w:rPr>
          <w:rFonts w:ascii="Fira Sans Light" w:hAnsi="Fira Sans Light"/>
          <w:sz w:val="22"/>
          <w:szCs w:val="22"/>
        </w:rPr>
        <w:t>Robots</w:t>
      </w:r>
      <w:proofErr w:type="spellEnd"/>
      <w:r w:rsidR="00C74CB8">
        <w:rPr>
          <w:rFonts w:ascii="Fira Sans Light" w:hAnsi="Fira Sans Light"/>
          <w:sz w:val="22"/>
          <w:szCs w:val="22"/>
        </w:rPr>
        <w:t xml:space="preserve"> (3. v první lize</w:t>
      </w:r>
      <w:r w:rsidR="00127AF8">
        <w:rPr>
          <w:rFonts w:ascii="Fira Sans Light" w:hAnsi="Fira Sans Light"/>
          <w:sz w:val="22"/>
          <w:szCs w:val="22"/>
        </w:rPr>
        <w:t xml:space="preserve"> z 5 týmů</w:t>
      </w:r>
      <w:r w:rsidR="00E901D4">
        <w:rPr>
          <w:rFonts w:ascii="Fira Sans Light" w:hAnsi="Fira Sans Light"/>
          <w:sz w:val="22"/>
          <w:szCs w:val="22"/>
        </w:rPr>
        <w:t>)</w:t>
      </w:r>
      <w:r w:rsidR="00E06112">
        <w:rPr>
          <w:rFonts w:ascii="Fira Sans Light" w:hAnsi="Fira Sans Light"/>
          <w:sz w:val="22"/>
          <w:szCs w:val="22"/>
        </w:rPr>
        <w:t xml:space="preserve">, </w:t>
      </w:r>
      <w:proofErr w:type="spellStart"/>
      <w:r w:rsidR="00E06112">
        <w:rPr>
          <w:rFonts w:ascii="Fira Sans Light" w:hAnsi="Fira Sans Light"/>
          <w:sz w:val="22"/>
          <w:szCs w:val="22"/>
        </w:rPr>
        <w:t>The</w:t>
      </w:r>
      <w:proofErr w:type="spellEnd"/>
      <w:r w:rsidR="00E06112">
        <w:rPr>
          <w:rFonts w:ascii="Fira Sans Light" w:hAnsi="Fira Sans Light"/>
          <w:sz w:val="22"/>
          <w:szCs w:val="22"/>
        </w:rPr>
        <w:t xml:space="preserve"> </w:t>
      </w:r>
      <w:proofErr w:type="spellStart"/>
      <w:r w:rsidR="00E06112">
        <w:rPr>
          <w:rFonts w:ascii="Fira Sans Light" w:hAnsi="Fira Sans Light"/>
          <w:sz w:val="22"/>
          <w:szCs w:val="22"/>
        </w:rPr>
        <w:t>Gunners</w:t>
      </w:r>
      <w:proofErr w:type="spellEnd"/>
      <w:r w:rsidR="00E06112">
        <w:rPr>
          <w:rFonts w:ascii="Fira Sans Light" w:hAnsi="Fira Sans Light"/>
          <w:sz w:val="22"/>
          <w:szCs w:val="22"/>
        </w:rPr>
        <w:t xml:space="preserve"> </w:t>
      </w:r>
      <w:r w:rsidR="00E901D4">
        <w:rPr>
          <w:rFonts w:ascii="Fira Sans Light" w:hAnsi="Fira Sans Light"/>
          <w:sz w:val="22"/>
          <w:szCs w:val="22"/>
        </w:rPr>
        <w:t>(4. v druhé lize</w:t>
      </w:r>
      <w:r w:rsidR="00127AF8">
        <w:rPr>
          <w:rFonts w:ascii="Fira Sans Light" w:hAnsi="Fira Sans Light"/>
          <w:sz w:val="22"/>
          <w:szCs w:val="22"/>
        </w:rPr>
        <w:t xml:space="preserve"> ze 4. týmů</w:t>
      </w:r>
      <w:r w:rsidR="00E901D4">
        <w:rPr>
          <w:rFonts w:ascii="Fira Sans Light" w:hAnsi="Fira Sans Light"/>
          <w:sz w:val="22"/>
          <w:szCs w:val="22"/>
        </w:rPr>
        <w:t>)</w:t>
      </w:r>
    </w:p>
    <w:p w14:paraId="7CEFBDAF" w14:textId="77777777" w:rsidR="004E2880" w:rsidRPr="00215689" w:rsidRDefault="004E2880" w:rsidP="00215689">
      <w:pPr>
        <w:ind w:left="709"/>
        <w:rPr>
          <w:rFonts w:ascii="Fira Sans Light" w:hAnsi="Fira Sans Light"/>
          <w:sz w:val="22"/>
          <w:szCs w:val="22"/>
        </w:rPr>
      </w:pPr>
    </w:p>
    <w:p w14:paraId="160B751D" w14:textId="77777777" w:rsidR="00215689" w:rsidRDefault="00215689" w:rsidP="00215689">
      <w:pPr>
        <w:pStyle w:val="ListParagraph"/>
        <w:numPr>
          <w:ilvl w:val="0"/>
          <w:numId w:val="3"/>
        </w:numPr>
        <w:rPr>
          <w:rFonts w:ascii="Fira Sans Light" w:hAnsi="Fira Sans Light"/>
          <w:b/>
          <w:bCs/>
          <w:sz w:val="22"/>
          <w:szCs w:val="22"/>
        </w:rPr>
      </w:pPr>
      <w:r w:rsidRPr="00F76E6D">
        <w:rPr>
          <w:rFonts w:ascii="Fira Sans Light" w:hAnsi="Fira Sans Light"/>
          <w:b/>
          <w:bCs/>
          <w:sz w:val="22"/>
          <w:szCs w:val="22"/>
        </w:rPr>
        <w:t>Podmínky mezinárodních soutěží</w:t>
      </w:r>
    </w:p>
    <w:p w14:paraId="5FACED65" w14:textId="168A233A" w:rsidR="00836304" w:rsidRDefault="00243582" w:rsidP="00215689">
      <w:pPr>
        <w:ind w:left="709"/>
        <w:rPr>
          <w:rFonts w:ascii="Fira Sans Light" w:hAnsi="Fira Sans Light"/>
          <w:sz w:val="22"/>
          <w:szCs w:val="22"/>
        </w:rPr>
      </w:pPr>
      <w:r>
        <w:rPr>
          <w:rFonts w:ascii="Fira Sans Light" w:hAnsi="Fira Sans Light"/>
          <w:sz w:val="22"/>
          <w:szCs w:val="22"/>
        </w:rPr>
        <w:t>Kvalifikační turnaj na ME 2023</w:t>
      </w:r>
      <w:r w:rsidR="00097E92">
        <w:rPr>
          <w:rFonts w:ascii="Fira Sans Light" w:hAnsi="Fira Sans Light"/>
          <w:sz w:val="22"/>
          <w:szCs w:val="22"/>
        </w:rPr>
        <w:t xml:space="preserve"> - Pozvánka</w:t>
      </w:r>
    </w:p>
    <w:p w14:paraId="51A29522" w14:textId="77777777" w:rsidR="00836304" w:rsidRDefault="00836304" w:rsidP="00215689">
      <w:pPr>
        <w:ind w:left="709"/>
        <w:rPr>
          <w:rFonts w:ascii="Fira Sans Light" w:hAnsi="Fira Sans Light"/>
          <w:sz w:val="22"/>
          <w:szCs w:val="22"/>
        </w:rPr>
      </w:pPr>
    </w:p>
    <w:p w14:paraId="688E750E" w14:textId="64628A25" w:rsidR="00836304" w:rsidRDefault="00836304" w:rsidP="00215689">
      <w:pPr>
        <w:ind w:left="709"/>
        <w:rPr>
          <w:rFonts w:ascii="Fira Sans Light" w:hAnsi="Fira Sans Light"/>
          <w:sz w:val="22"/>
          <w:szCs w:val="22"/>
        </w:rPr>
      </w:pPr>
      <w:r>
        <w:rPr>
          <w:noProof/>
        </w:rPr>
        <w:drawing>
          <wp:inline distT="0" distB="0" distL="0" distR="0" wp14:anchorId="18C31D89" wp14:editId="259420BE">
            <wp:extent cx="3038475" cy="2861229"/>
            <wp:effectExtent l="0" t="0" r="0" b="0"/>
            <wp:docPr id="3" name="Obrázek 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169" cy="287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F462B" w14:textId="77777777" w:rsidR="00836304" w:rsidRDefault="00836304" w:rsidP="00215689">
      <w:pPr>
        <w:ind w:left="709"/>
        <w:rPr>
          <w:rFonts w:ascii="Fira Sans Light" w:hAnsi="Fira Sans Light"/>
          <w:sz w:val="22"/>
          <w:szCs w:val="22"/>
        </w:rPr>
      </w:pPr>
    </w:p>
    <w:p w14:paraId="21771F3E" w14:textId="77777777" w:rsidR="00836304" w:rsidRDefault="00836304" w:rsidP="00215689">
      <w:pPr>
        <w:ind w:left="709"/>
        <w:rPr>
          <w:rFonts w:ascii="Fira Sans Light" w:hAnsi="Fira Sans Light"/>
          <w:sz w:val="22"/>
          <w:szCs w:val="22"/>
        </w:rPr>
      </w:pPr>
    </w:p>
    <w:p w14:paraId="0F6A8BB3" w14:textId="77777777" w:rsidR="00836304" w:rsidRDefault="00836304" w:rsidP="00215689">
      <w:pPr>
        <w:ind w:left="709"/>
        <w:rPr>
          <w:rFonts w:ascii="Fira Sans Light" w:hAnsi="Fira Sans Light"/>
          <w:sz w:val="22"/>
          <w:szCs w:val="22"/>
        </w:rPr>
      </w:pPr>
    </w:p>
    <w:p w14:paraId="3DD69EB4" w14:textId="71F642B8" w:rsidR="00215689" w:rsidRDefault="00284638" w:rsidP="00215689">
      <w:pPr>
        <w:ind w:left="709"/>
        <w:rPr>
          <w:rFonts w:ascii="Fira Sans Light" w:hAnsi="Fira Sans Light"/>
          <w:sz w:val="22"/>
          <w:szCs w:val="22"/>
        </w:rPr>
      </w:pPr>
      <w:r>
        <w:rPr>
          <w:rFonts w:ascii="Fira Sans Light" w:hAnsi="Fira Sans Light"/>
          <w:sz w:val="22"/>
          <w:szCs w:val="22"/>
        </w:rPr>
        <w:t xml:space="preserve">Kvalifikační turnaj na ME 2023 – manuál </w:t>
      </w:r>
    </w:p>
    <w:p w14:paraId="3E7337AC" w14:textId="33503F59" w:rsidR="00284638" w:rsidRDefault="00284638" w:rsidP="00215689">
      <w:pPr>
        <w:ind w:left="709"/>
      </w:pPr>
      <w:r>
        <w:rPr>
          <w:rFonts w:hint="eastAsia"/>
        </w:rPr>
        <w:object w:dxaOrig="1540" w:dyaOrig="997" w14:anchorId="4E3DC8E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pt;height:49.85pt" o:ole="">
            <v:imagedata r:id="rId35" o:title=""/>
          </v:shape>
          <o:OLEObject Type="Embed" ProgID="Package" ShapeID="_x0000_i1025" DrawAspect="Icon" ObjectID="_1739054184" r:id="rId36"/>
        </w:object>
      </w:r>
    </w:p>
    <w:p w14:paraId="6842956F" w14:textId="77777777" w:rsidR="00385415" w:rsidRDefault="00385415" w:rsidP="00215689">
      <w:pPr>
        <w:ind w:left="709"/>
      </w:pPr>
    </w:p>
    <w:p w14:paraId="05B277D6" w14:textId="77777777" w:rsidR="00385415" w:rsidRPr="00215689" w:rsidRDefault="00385415" w:rsidP="00215689">
      <w:pPr>
        <w:ind w:left="709"/>
        <w:rPr>
          <w:rFonts w:ascii="Fira Sans Light" w:hAnsi="Fira Sans Light"/>
          <w:sz w:val="22"/>
          <w:szCs w:val="22"/>
        </w:rPr>
      </w:pPr>
    </w:p>
    <w:p w14:paraId="40CB24F5" w14:textId="77777777" w:rsidR="003B03AA" w:rsidRPr="007E489E" w:rsidRDefault="003B03AA" w:rsidP="00215689">
      <w:pPr>
        <w:pStyle w:val="ListParagraph"/>
        <w:rPr>
          <w:rFonts w:ascii="Fira Sans Light" w:hAnsi="Fira Sans Light"/>
          <w:b/>
          <w:bCs/>
          <w:sz w:val="22"/>
          <w:szCs w:val="22"/>
        </w:rPr>
      </w:pPr>
    </w:p>
    <w:p w14:paraId="628EB508" w14:textId="77777777" w:rsidR="009F0E8A" w:rsidRPr="00775531" w:rsidRDefault="009F0E8A" w:rsidP="007E489E">
      <w:pPr>
        <w:rPr>
          <w:rFonts w:ascii="Fira Sans Light" w:hAnsi="Fira Sans Light"/>
          <w:sz w:val="22"/>
          <w:szCs w:val="22"/>
        </w:rPr>
      </w:pPr>
    </w:p>
    <w:sectPr w:rsidR="009F0E8A" w:rsidRPr="00775531">
      <w:headerReference w:type="default" r:id="rId37"/>
      <w:footerReference w:type="default" r:id="rId38"/>
      <w:pgSz w:w="11906" w:h="16838"/>
      <w:pgMar w:top="1984" w:right="567" w:bottom="1417" w:left="1417" w:header="567" w:footer="567" w:gutter="0"/>
      <w:cols w:space="708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78ABD4" w14:textId="77777777" w:rsidR="003305CB" w:rsidRDefault="003305CB">
      <w:r>
        <w:separator/>
      </w:r>
    </w:p>
  </w:endnote>
  <w:endnote w:type="continuationSeparator" w:id="0">
    <w:p w14:paraId="72D11556" w14:textId="77777777" w:rsidR="003305CB" w:rsidRDefault="003305CB">
      <w:r>
        <w:continuationSeparator/>
      </w:r>
    </w:p>
  </w:endnote>
  <w:endnote w:type="continuationNotice" w:id="1">
    <w:p w14:paraId="78BC7CEA" w14:textId="77777777" w:rsidR="003305CB" w:rsidRDefault="003305C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ira Sans Light">
    <w:altName w:val="Calibri"/>
    <w:charset w:val="EE"/>
    <w:family w:val="swiss"/>
    <w:pitch w:val="variable"/>
    <w:sig w:usb0="600002FF" w:usb1="00000001" w:usb2="00000000" w:usb3="00000000" w:csb0="0000019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59425E" w14:textId="77777777" w:rsidR="009A4028" w:rsidRDefault="00C21579">
    <w:pPr>
      <w:pStyle w:val="Footer"/>
    </w:pPr>
    <w:r>
      <w:rPr>
        <w:noProof/>
      </w:rPr>
      <w:drawing>
        <wp:anchor distT="0" distB="0" distL="0" distR="0" simplePos="0" relativeHeight="251658241" behindDoc="0" locked="0" layoutInCell="0" allowOverlap="1" wp14:anchorId="49D88335" wp14:editId="122E62D8">
          <wp:simplePos x="0" y="0"/>
          <wp:positionH relativeFrom="column">
            <wp:align>center</wp:align>
          </wp:positionH>
          <wp:positionV relativeFrom="paragraph">
            <wp:posOffset>635</wp:posOffset>
          </wp:positionV>
          <wp:extent cx="6294120" cy="179705"/>
          <wp:effectExtent l="0" t="0" r="0" b="0"/>
          <wp:wrapSquare wrapText="largest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294120" cy="179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6562C0" w14:textId="77777777" w:rsidR="003305CB" w:rsidRDefault="003305CB">
      <w:r>
        <w:separator/>
      </w:r>
    </w:p>
  </w:footnote>
  <w:footnote w:type="continuationSeparator" w:id="0">
    <w:p w14:paraId="63879CB8" w14:textId="77777777" w:rsidR="003305CB" w:rsidRDefault="003305CB">
      <w:r>
        <w:continuationSeparator/>
      </w:r>
    </w:p>
  </w:footnote>
  <w:footnote w:type="continuationNotice" w:id="1">
    <w:p w14:paraId="22FF06AB" w14:textId="77777777" w:rsidR="003305CB" w:rsidRDefault="003305C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30B8A" w14:textId="77777777" w:rsidR="009A4028" w:rsidRDefault="00C21579">
    <w:pPr>
      <w:pStyle w:val="Header"/>
    </w:pPr>
    <w:r>
      <w:rPr>
        <w:noProof/>
      </w:rPr>
      <w:drawing>
        <wp:anchor distT="0" distB="0" distL="0" distR="0" simplePos="0" relativeHeight="251658240" behindDoc="0" locked="0" layoutInCell="0" allowOverlap="1" wp14:anchorId="4CC1F762" wp14:editId="483C3C0C">
          <wp:simplePos x="0" y="0"/>
          <wp:positionH relativeFrom="column">
            <wp:align>center</wp:align>
          </wp:positionH>
          <wp:positionV relativeFrom="paragraph">
            <wp:posOffset>635</wp:posOffset>
          </wp:positionV>
          <wp:extent cx="6294120" cy="719455"/>
          <wp:effectExtent l="0" t="0" r="0" b="0"/>
          <wp:wrapSquare wrapText="largest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294120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41676"/>
    <w:multiLevelType w:val="hybridMultilevel"/>
    <w:tmpl w:val="E1ECAE92"/>
    <w:lvl w:ilvl="0" w:tplc="25A8090E">
      <w:start w:val="3"/>
      <w:numFmt w:val="bullet"/>
      <w:lvlText w:val="-"/>
      <w:lvlJc w:val="left"/>
      <w:pPr>
        <w:ind w:left="1065" w:hanging="360"/>
      </w:pPr>
      <w:rPr>
        <w:rFonts w:ascii="Fira Sans Light" w:eastAsia="NSimSun" w:hAnsi="Fira Sans Light" w:cs="Arial" w:hint="default"/>
      </w:rPr>
    </w:lvl>
    <w:lvl w:ilvl="1" w:tplc="040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 w15:restartNumberingAfterBreak="0">
    <w:nsid w:val="081C547D"/>
    <w:multiLevelType w:val="hybridMultilevel"/>
    <w:tmpl w:val="B1D27B5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92402A"/>
    <w:multiLevelType w:val="hybridMultilevel"/>
    <w:tmpl w:val="980A47F4"/>
    <w:lvl w:ilvl="0" w:tplc="5712E2BA">
      <w:start w:val="2"/>
      <w:numFmt w:val="bullet"/>
      <w:lvlText w:val="-"/>
      <w:lvlJc w:val="left"/>
      <w:pPr>
        <w:ind w:left="1080" w:hanging="360"/>
      </w:pPr>
      <w:rPr>
        <w:rFonts w:ascii="Fira Sans Light" w:eastAsia="NSimSun" w:hAnsi="Fira Sans Light" w:cs="Manga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C8702AF"/>
    <w:multiLevelType w:val="hybridMultilevel"/>
    <w:tmpl w:val="BA46BCE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364FC1"/>
    <w:multiLevelType w:val="hybridMultilevel"/>
    <w:tmpl w:val="A03E040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2A3151"/>
    <w:multiLevelType w:val="hybridMultilevel"/>
    <w:tmpl w:val="B4EEB1AA"/>
    <w:lvl w:ilvl="0" w:tplc="FB546204">
      <w:start w:val="26"/>
      <w:numFmt w:val="bullet"/>
      <w:lvlText w:val="-"/>
      <w:lvlJc w:val="left"/>
      <w:pPr>
        <w:ind w:left="1065" w:hanging="360"/>
      </w:pPr>
      <w:rPr>
        <w:rFonts w:ascii="Fira Sans Light" w:eastAsia="NSimSun" w:hAnsi="Fira Sans Light" w:cs="Arial" w:hint="default"/>
      </w:rPr>
    </w:lvl>
    <w:lvl w:ilvl="1" w:tplc="040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 w16cid:durableId="1755930438">
    <w:abstractNumId w:val="3"/>
  </w:num>
  <w:num w:numId="2" w16cid:durableId="803154500">
    <w:abstractNumId w:val="2"/>
  </w:num>
  <w:num w:numId="3" w16cid:durableId="1167132575">
    <w:abstractNumId w:val="4"/>
  </w:num>
  <w:num w:numId="4" w16cid:durableId="1901357674">
    <w:abstractNumId w:val="1"/>
  </w:num>
  <w:num w:numId="5" w16cid:durableId="1834448816">
    <w:abstractNumId w:val="0"/>
  </w:num>
  <w:num w:numId="6" w16cid:durableId="22853724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9"/>
  <w:autoHyphenation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5531"/>
    <w:rsid w:val="00000633"/>
    <w:rsid w:val="00003835"/>
    <w:rsid w:val="00003F29"/>
    <w:rsid w:val="00007547"/>
    <w:rsid w:val="0001272C"/>
    <w:rsid w:val="000138BA"/>
    <w:rsid w:val="00015E19"/>
    <w:rsid w:val="00022DEF"/>
    <w:rsid w:val="000256C1"/>
    <w:rsid w:val="00027824"/>
    <w:rsid w:val="00027AE0"/>
    <w:rsid w:val="00027F86"/>
    <w:rsid w:val="00031724"/>
    <w:rsid w:val="0003232F"/>
    <w:rsid w:val="00032A83"/>
    <w:rsid w:val="000357FA"/>
    <w:rsid w:val="00036046"/>
    <w:rsid w:val="000376C2"/>
    <w:rsid w:val="00037FF1"/>
    <w:rsid w:val="00040D7E"/>
    <w:rsid w:val="000410E9"/>
    <w:rsid w:val="0004527F"/>
    <w:rsid w:val="000475CB"/>
    <w:rsid w:val="00050F0C"/>
    <w:rsid w:val="000520AF"/>
    <w:rsid w:val="000527EE"/>
    <w:rsid w:val="00052C67"/>
    <w:rsid w:val="00054E8C"/>
    <w:rsid w:val="00060619"/>
    <w:rsid w:val="0006207C"/>
    <w:rsid w:val="00063110"/>
    <w:rsid w:val="0006352D"/>
    <w:rsid w:val="00063998"/>
    <w:rsid w:val="00065E30"/>
    <w:rsid w:val="0007229F"/>
    <w:rsid w:val="00073E63"/>
    <w:rsid w:val="00074A8A"/>
    <w:rsid w:val="00075A58"/>
    <w:rsid w:val="0008273B"/>
    <w:rsid w:val="00085870"/>
    <w:rsid w:val="00091FD2"/>
    <w:rsid w:val="00092B25"/>
    <w:rsid w:val="00092F87"/>
    <w:rsid w:val="000931E8"/>
    <w:rsid w:val="00097E92"/>
    <w:rsid w:val="000A13A2"/>
    <w:rsid w:val="000A2032"/>
    <w:rsid w:val="000A5A2C"/>
    <w:rsid w:val="000B5BBB"/>
    <w:rsid w:val="000C12DA"/>
    <w:rsid w:val="000C5EAC"/>
    <w:rsid w:val="000C71F3"/>
    <w:rsid w:val="000D2985"/>
    <w:rsid w:val="000D3A43"/>
    <w:rsid w:val="000D5E6D"/>
    <w:rsid w:val="000E12C8"/>
    <w:rsid w:val="000E2117"/>
    <w:rsid w:val="000E3D4E"/>
    <w:rsid w:val="000E77CC"/>
    <w:rsid w:val="000F406B"/>
    <w:rsid w:val="000F55FC"/>
    <w:rsid w:val="000F68A6"/>
    <w:rsid w:val="000F7FFE"/>
    <w:rsid w:val="0010090B"/>
    <w:rsid w:val="001038D4"/>
    <w:rsid w:val="00105BD0"/>
    <w:rsid w:val="00106117"/>
    <w:rsid w:val="00106498"/>
    <w:rsid w:val="00110582"/>
    <w:rsid w:val="00111C79"/>
    <w:rsid w:val="00111E29"/>
    <w:rsid w:val="00112C69"/>
    <w:rsid w:val="0011447D"/>
    <w:rsid w:val="00121A9A"/>
    <w:rsid w:val="001251B9"/>
    <w:rsid w:val="00127AF8"/>
    <w:rsid w:val="00127B06"/>
    <w:rsid w:val="00136F41"/>
    <w:rsid w:val="0014302D"/>
    <w:rsid w:val="001465ED"/>
    <w:rsid w:val="00146DB3"/>
    <w:rsid w:val="001471AF"/>
    <w:rsid w:val="00150190"/>
    <w:rsid w:val="001516C8"/>
    <w:rsid w:val="001538AA"/>
    <w:rsid w:val="00154143"/>
    <w:rsid w:val="0016293E"/>
    <w:rsid w:val="00162996"/>
    <w:rsid w:val="001639C1"/>
    <w:rsid w:val="001645D5"/>
    <w:rsid w:val="00167A37"/>
    <w:rsid w:val="00167F0A"/>
    <w:rsid w:val="0017018D"/>
    <w:rsid w:val="00170747"/>
    <w:rsid w:val="001707F8"/>
    <w:rsid w:val="001755B3"/>
    <w:rsid w:val="00177503"/>
    <w:rsid w:val="0018065C"/>
    <w:rsid w:val="00181AC9"/>
    <w:rsid w:val="00181E6E"/>
    <w:rsid w:val="001839D7"/>
    <w:rsid w:val="00184C47"/>
    <w:rsid w:val="00190368"/>
    <w:rsid w:val="00191438"/>
    <w:rsid w:val="00193CAB"/>
    <w:rsid w:val="001A1D7D"/>
    <w:rsid w:val="001A608E"/>
    <w:rsid w:val="001A6AA1"/>
    <w:rsid w:val="001B3B5E"/>
    <w:rsid w:val="001C064D"/>
    <w:rsid w:val="001C265E"/>
    <w:rsid w:val="001C5903"/>
    <w:rsid w:val="001C7F1A"/>
    <w:rsid w:val="001D6D66"/>
    <w:rsid w:val="001D6DF4"/>
    <w:rsid w:val="001E76F4"/>
    <w:rsid w:val="001F1275"/>
    <w:rsid w:val="001F13B5"/>
    <w:rsid w:val="001F19C8"/>
    <w:rsid w:val="001F1C1B"/>
    <w:rsid w:val="001F200A"/>
    <w:rsid w:val="001F2AAA"/>
    <w:rsid w:val="001F344B"/>
    <w:rsid w:val="001F52AC"/>
    <w:rsid w:val="001F5847"/>
    <w:rsid w:val="0020100F"/>
    <w:rsid w:val="0020105E"/>
    <w:rsid w:val="00212543"/>
    <w:rsid w:val="00215689"/>
    <w:rsid w:val="00216273"/>
    <w:rsid w:val="00217981"/>
    <w:rsid w:val="00217E1D"/>
    <w:rsid w:val="002230FB"/>
    <w:rsid w:val="002247D8"/>
    <w:rsid w:val="002260F6"/>
    <w:rsid w:val="0022636E"/>
    <w:rsid w:val="002263A9"/>
    <w:rsid w:val="00226806"/>
    <w:rsid w:val="002324A1"/>
    <w:rsid w:val="00232BCD"/>
    <w:rsid w:val="00233721"/>
    <w:rsid w:val="00241246"/>
    <w:rsid w:val="00243582"/>
    <w:rsid w:val="002461BD"/>
    <w:rsid w:val="00254C01"/>
    <w:rsid w:val="002559BA"/>
    <w:rsid w:val="0025653E"/>
    <w:rsid w:val="00257E2A"/>
    <w:rsid w:val="00260757"/>
    <w:rsid w:val="00260FF1"/>
    <w:rsid w:val="00261C1C"/>
    <w:rsid w:val="00262237"/>
    <w:rsid w:val="002641FA"/>
    <w:rsid w:val="00264D8F"/>
    <w:rsid w:val="0026556E"/>
    <w:rsid w:val="00265C72"/>
    <w:rsid w:val="002664C8"/>
    <w:rsid w:val="00272579"/>
    <w:rsid w:val="002739D2"/>
    <w:rsid w:val="00273B50"/>
    <w:rsid w:val="00274F82"/>
    <w:rsid w:val="00276B1A"/>
    <w:rsid w:val="002823B8"/>
    <w:rsid w:val="00284638"/>
    <w:rsid w:val="0028494F"/>
    <w:rsid w:val="00284F45"/>
    <w:rsid w:val="00285899"/>
    <w:rsid w:val="00285A65"/>
    <w:rsid w:val="0028604E"/>
    <w:rsid w:val="00290D8F"/>
    <w:rsid w:val="00292BB3"/>
    <w:rsid w:val="002947B5"/>
    <w:rsid w:val="002969DC"/>
    <w:rsid w:val="00296C08"/>
    <w:rsid w:val="00296FBE"/>
    <w:rsid w:val="002A009F"/>
    <w:rsid w:val="002A11B5"/>
    <w:rsid w:val="002A138A"/>
    <w:rsid w:val="002A22AA"/>
    <w:rsid w:val="002A2C7D"/>
    <w:rsid w:val="002A2FAD"/>
    <w:rsid w:val="002A3953"/>
    <w:rsid w:val="002A6167"/>
    <w:rsid w:val="002A6873"/>
    <w:rsid w:val="002B136C"/>
    <w:rsid w:val="002B14D6"/>
    <w:rsid w:val="002B22D5"/>
    <w:rsid w:val="002B277C"/>
    <w:rsid w:val="002B5511"/>
    <w:rsid w:val="002B69A0"/>
    <w:rsid w:val="002B70A7"/>
    <w:rsid w:val="002C0312"/>
    <w:rsid w:val="002C0618"/>
    <w:rsid w:val="002C0A9B"/>
    <w:rsid w:val="002C1A32"/>
    <w:rsid w:val="002C29FC"/>
    <w:rsid w:val="002C30FF"/>
    <w:rsid w:val="002C3A53"/>
    <w:rsid w:val="002D0E7C"/>
    <w:rsid w:val="002D1D94"/>
    <w:rsid w:val="002D226C"/>
    <w:rsid w:val="002D4DD2"/>
    <w:rsid w:val="002D748F"/>
    <w:rsid w:val="002D7807"/>
    <w:rsid w:val="002E350C"/>
    <w:rsid w:val="002E6C28"/>
    <w:rsid w:val="002F15A3"/>
    <w:rsid w:val="002F2803"/>
    <w:rsid w:val="002F29BB"/>
    <w:rsid w:val="002F2E75"/>
    <w:rsid w:val="002F7241"/>
    <w:rsid w:val="002F7F4E"/>
    <w:rsid w:val="0030249F"/>
    <w:rsid w:val="0030635E"/>
    <w:rsid w:val="00310684"/>
    <w:rsid w:val="00310B53"/>
    <w:rsid w:val="00312254"/>
    <w:rsid w:val="00313C03"/>
    <w:rsid w:val="003146D7"/>
    <w:rsid w:val="00314AB7"/>
    <w:rsid w:val="00314EBA"/>
    <w:rsid w:val="003165C5"/>
    <w:rsid w:val="003166C7"/>
    <w:rsid w:val="00320898"/>
    <w:rsid w:val="003222DE"/>
    <w:rsid w:val="00322C75"/>
    <w:rsid w:val="00324CF5"/>
    <w:rsid w:val="00324D44"/>
    <w:rsid w:val="00325852"/>
    <w:rsid w:val="00325957"/>
    <w:rsid w:val="00327195"/>
    <w:rsid w:val="003275C0"/>
    <w:rsid w:val="003305CB"/>
    <w:rsid w:val="00335E97"/>
    <w:rsid w:val="0034440D"/>
    <w:rsid w:val="00344756"/>
    <w:rsid w:val="0035003F"/>
    <w:rsid w:val="00352C52"/>
    <w:rsid w:val="003609CF"/>
    <w:rsid w:val="00361B05"/>
    <w:rsid w:val="00363F39"/>
    <w:rsid w:val="00364922"/>
    <w:rsid w:val="00364A4E"/>
    <w:rsid w:val="00364F16"/>
    <w:rsid w:val="003703D8"/>
    <w:rsid w:val="0037280E"/>
    <w:rsid w:val="00373BBC"/>
    <w:rsid w:val="00376BEE"/>
    <w:rsid w:val="00385415"/>
    <w:rsid w:val="00387697"/>
    <w:rsid w:val="00391266"/>
    <w:rsid w:val="0039382C"/>
    <w:rsid w:val="003955CD"/>
    <w:rsid w:val="0039678C"/>
    <w:rsid w:val="003A2285"/>
    <w:rsid w:val="003B0197"/>
    <w:rsid w:val="003B03AA"/>
    <w:rsid w:val="003B076E"/>
    <w:rsid w:val="003B4F43"/>
    <w:rsid w:val="003C0287"/>
    <w:rsid w:val="003C4791"/>
    <w:rsid w:val="003C5A2C"/>
    <w:rsid w:val="003C77CF"/>
    <w:rsid w:val="003C7D18"/>
    <w:rsid w:val="003D06D3"/>
    <w:rsid w:val="003D1584"/>
    <w:rsid w:val="003D23A9"/>
    <w:rsid w:val="003D4654"/>
    <w:rsid w:val="003D5DD3"/>
    <w:rsid w:val="003E00DC"/>
    <w:rsid w:val="003E0232"/>
    <w:rsid w:val="003E0C23"/>
    <w:rsid w:val="003E1683"/>
    <w:rsid w:val="003E18E1"/>
    <w:rsid w:val="003E204E"/>
    <w:rsid w:val="003E2ED9"/>
    <w:rsid w:val="003E56EE"/>
    <w:rsid w:val="003F051E"/>
    <w:rsid w:val="003F1486"/>
    <w:rsid w:val="003F5E68"/>
    <w:rsid w:val="003F60D0"/>
    <w:rsid w:val="004018A1"/>
    <w:rsid w:val="00401F6D"/>
    <w:rsid w:val="00404279"/>
    <w:rsid w:val="00404438"/>
    <w:rsid w:val="0040519B"/>
    <w:rsid w:val="00405278"/>
    <w:rsid w:val="00406636"/>
    <w:rsid w:val="004102F5"/>
    <w:rsid w:val="00414AD6"/>
    <w:rsid w:val="00416BF0"/>
    <w:rsid w:val="00416E0B"/>
    <w:rsid w:val="00417B54"/>
    <w:rsid w:val="004200F7"/>
    <w:rsid w:val="00421A1A"/>
    <w:rsid w:val="00423521"/>
    <w:rsid w:val="00431E77"/>
    <w:rsid w:val="00432791"/>
    <w:rsid w:val="00433100"/>
    <w:rsid w:val="004336FE"/>
    <w:rsid w:val="00433B19"/>
    <w:rsid w:val="004358EA"/>
    <w:rsid w:val="00436EAD"/>
    <w:rsid w:val="00450663"/>
    <w:rsid w:val="00450F47"/>
    <w:rsid w:val="00451395"/>
    <w:rsid w:val="00455C61"/>
    <w:rsid w:val="00461DEC"/>
    <w:rsid w:val="004645ED"/>
    <w:rsid w:val="00464C19"/>
    <w:rsid w:val="004709CC"/>
    <w:rsid w:val="004712AE"/>
    <w:rsid w:val="00471403"/>
    <w:rsid w:val="004715FD"/>
    <w:rsid w:val="004724AA"/>
    <w:rsid w:val="00473C4B"/>
    <w:rsid w:val="004749B1"/>
    <w:rsid w:val="0047737A"/>
    <w:rsid w:val="004804A6"/>
    <w:rsid w:val="004811D7"/>
    <w:rsid w:val="00482A77"/>
    <w:rsid w:val="00485105"/>
    <w:rsid w:val="00485BC8"/>
    <w:rsid w:val="00487B03"/>
    <w:rsid w:val="00487C8B"/>
    <w:rsid w:val="00490A6B"/>
    <w:rsid w:val="00493D4C"/>
    <w:rsid w:val="00495511"/>
    <w:rsid w:val="0049699C"/>
    <w:rsid w:val="00496D58"/>
    <w:rsid w:val="00497C9F"/>
    <w:rsid w:val="004A5B28"/>
    <w:rsid w:val="004B0527"/>
    <w:rsid w:val="004B1747"/>
    <w:rsid w:val="004B31F6"/>
    <w:rsid w:val="004B4BB8"/>
    <w:rsid w:val="004B4C68"/>
    <w:rsid w:val="004B53C9"/>
    <w:rsid w:val="004C2DA3"/>
    <w:rsid w:val="004C3492"/>
    <w:rsid w:val="004C4A04"/>
    <w:rsid w:val="004C4A41"/>
    <w:rsid w:val="004C661B"/>
    <w:rsid w:val="004D0AB3"/>
    <w:rsid w:val="004D0E54"/>
    <w:rsid w:val="004D1F1A"/>
    <w:rsid w:val="004D341B"/>
    <w:rsid w:val="004D37AA"/>
    <w:rsid w:val="004D4346"/>
    <w:rsid w:val="004D43CE"/>
    <w:rsid w:val="004D51B3"/>
    <w:rsid w:val="004D75A2"/>
    <w:rsid w:val="004E0B1B"/>
    <w:rsid w:val="004E2880"/>
    <w:rsid w:val="004E588E"/>
    <w:rsid w:val="004E6025"/>
    <w:rsid w:val="004E6135"/>
    <w:rsid w:val="004F09B3"/>
    <w:rsid w:val="004F21FF"/>
    <w:rsid w:val="004F48B0"/>
    <w:rsid w:val="004F6DD3"/>
    <w:rsid w:val="0050031C"/>
    <w:rsid w:val="00501114"/>
    <w:rsid w:val="00502021"/>
    <w:rsid w:val="00505150"/>
    <w:rsid w:val="00514445"/>
    <w:rsid w:val="00514528"/>
    <w:rsid w:val="005146EF"/>
    <w:rsid w:val="0051588B"/>
    <w:rsid w:val="00515DE9"/>
    <w:rsid w:val="00515F9E"/>
    <w:rsid w:val="0052073B"/>
    <w:rsid w:val="0052306A"/>
    <w:rsid w:val="00531E2B"/>
    <w:rsid w:val="00532F8C"/>
    <w:rsid w:val="00533461"/>
    <w:rsid w:val="005345C4"/>
    <w:rsid w:val="0054149B"/>
    <w:rsid w:val="00543362"/>
    <w:rsid w:val="005445BB"/>
    <w:rsid w:val="00550818"/>
    <w:rsid w:val="005522A3"/>
    <w:rsid w:val="005549ED"/>
    <w:rsid w:val="00556C42"/>
    <w:rsid w:val="00560648"/>
    <w:rsid w:val="00561223"/>
    <w:rsid w:val="00561FEF"/>
    <w:rsid w:val="005624D3"/>
    <w:rsid w:val="00562799"/>
    <w:rsid w:val="005637FE"/>
    <w:rsid w:val="00563B0D"/>
    <w:rsid w:val="00565A7A"/>
    <w:rsid w:val="00566441"/>
    <w:rsid w:val="005666F9"/>
    <w:rsid w:val="00566AD0"/>
    <w:rsid w:val="0057431C"/>
    <w:rsid w:val="005752D8"/>
    <w:rsid w:val="0057733C"/>
    <w:rsid w:val="00580E04"/>
    <w:rsid w:val="00582C1A"/>
    <w:rsid w:val="00594A07"/>
    <w:rsid w:val="0059515E"/>
    <w:rsid w:val="00596810"/>
    <w:rsid w:val="00596C9E"/>
    <w:rsid w:val="005A0EBB"/>
    <w:rsid w:val="005A1D4D"/>
    <w:rsid w:val="005A4DFD"/>
    <w:rsid w:val="005A63E5"/>
    <w:rsid w:val="005A6F2D"/>
    <w:rsid w:val="005B16DE"/>
    <w:rsid w:val="005B203D"/>
    <w:rsid w:val="005B6273"/>
    <w:rsid w:val="005C19AF"/>
    <w:rsid w:val="005C4477"/>
    <w:rsid w:val="005D2C88"/>
    <w:rsid w:val="005D5BAF"/>
    <w:rsid w:val="005D74F5"/>
    <w:rsid w:val="005E07E8"/>
    <w:rsid w:val="005E1017"/>
    <w:rsid w:val="005E5646"/>
    <w:rsid w:val="005E7A24"/>
    <w:rsid w:val="005F149A"/>
    <w:rsid w:val="005F1D19"/>
    <w:rsid w:val="005F2009"/>
    <w:rsid w:val="005F25A7"/>
    <w:rsid w:val="005F273A"/>
    <w:rsid w:val="005F4A6A"/>
    <w:rsid w:val="005F738C"/>
    <w:rsid w:val="006057A6"/>
    <w:rsid w:val="00616B83"/>
    <w:rsid w:val="006209E0"/>
    <w:rsid w:val="00622338"/>
    <w:rsid w:val="0062406C"/>
    <w:rsid w:val="00627AC9"/>
    <w:rsid w:val="006317AC"/>
    <w:rsid w:val="00635F92"/>
    <w:rsid w:val="00635FD9"/>
    <w:rsid w:val="0063693F"/>
    <w:rsid w:val="00636D37"/>
    <w:rsid w:val="00636DDC"/>
    <w:rsid w:val="00643297"/>
    <w:rsid w:val="006447D7"/>
    <w:rsid w:val="00644ACF"/>
    <w:rsid w:val="00646A29"/>
    <w:rsid w:val="00647FD1"/>
    <w:rsid w:val="00650605"/>
    <w:rsid w:val="00650938"/>
    <w:rsid w:val="00650C60"/>
    <w:rsid w:val="00651C88"/>
    <w:rsid w:val="00652234"/>
    <w:rsid w:val="006522FE"/>
    <w:rsid w:val="00653887"/>
    <w:rsid w:val="00654E05"/>
    <w:rsid w:val="00655E1D"/>
    <w:rsid w:val="00655FCF"/>
    <w:rsid w:val="0066027B"/>
    <w:rsid w:val="00661BE6"/>
    <w:rsid w:val="00662E19"/>
    <w:rsid w:val="00662FF5"/>
    <w:rsid w:val="006636C0"/>
    <w:rsid w:val="0066469C"/>
    <w:rsid w:val="00666958"/>
    <w:rsid w:val="00670CD3"/>
    <w:rsid w:val="00672D83"/>
    <w:rsid w:val="00675B92"/>
    <w:rsid w:val="00685645"/>
    <w:rsid w:val="00686449"/>
    <w:rsid w:val="00686ADD"/>
    <w:rsid w:val="00687BE4"/>
    <w:rsid w:val="00692D88"/>
    <w:rsid w:val="00693398"/>
    <w:rsid w:val="006955DC"/>
    <w:rsid w:val="006B018E"/>
    <w:rsid w:val="006B1B30"/>
    <w:rsid w:val="006B2DB4"/>
    <w:rsid w:val="006B2E80"/>
    <w:rsid w:val="006B5892"/>
    <w:rsid w:val="006B62AF"/>
    <w:rsid w:val="006B63E1"/>
    <w:rsid w:val="006C560D"/>
    <w:rsid w:val="006C7587"/>
    <w:rsid w:val="006C7680"/>
    <w:rsid w:val="006C7E6A"/>
    <w:rsid w:val="006D3135"/>
    <w:rsid w:val="006D3EAB"/>
    <w:rsid w:val="006D4448"/>
    <w:rsid w:val="006D68AB"/>
    <w:rsid w:val="006E0E38"/>
    <w:rsid w:val="006E3A8A"/>
    <w:rsid w:val="006E4300"/>
    <w:rsid w:val="006E5B29"/>
    <w:rsid w:val="006E7FCD"/>
    <w:rsid w:val="006F0039"/>
    <w:rsid w:val="006F01E6"/>
    <w:rsid w:val="006F6432"/>
    <w:rsid w:val="006F7697"/>
    <w:rsid w:val="00700989"/>
    <w:rsid w:val="00700E3C"/>
    <w:rsid w:val="0070405F"/>
    <w:rsid w:val="0070497B"/>
    <w:rsid w:val="00706687"/>
    <w:rsid w:val="00707C06"/>
    <w:rsid w:val="00710A1F"/>
    <w:rsid w:val="0071195E"/>
    <w:rsid w:val="00712D93"/>
    <w:rsid w:val="007152DC"/>
    <w:rsid w:val="0071607A"/>
    <w:rsid w:val="00716C39"/>
    <w:rsid w:val="00717389"/>
    <w:rsid w:val="00717AB1"/>
    <w:rsid w:val="007204F9"/>
    <w:rsid w:val="007210AF"/>
    <w:rsid w:val="0072122A"/>
    <w:rsid w:val="00721C51"/>
    <w:rsid w:val="0072282E"/>
    <w:rsid w:val="00723A0E"/>
    <w:rsid w:val="00724543"/>
    <w:rsid w:val="00725A80"/>
    <w:rsid w:val="007265E0"/>
    <w:rsid w:val="00726BA4"/>
    <w:rsid w:val="0073495F"/>
    <w:rsid w:val="007369C5"/>
    <w:rsid w:val="0074598E"/>
    <w:rsid w:val="00745ED1"/>
    <w:rsid w:val="0074621E"/>
    <w:rsid w:val="0074758E"/>
    <w:rsid w:val="00752582"/>
    <w:rsid w:val="0075483A"/>
    <w:rsid w:val="00755405"/>
    <w:rsid w:val="0075628D"/>
    <w:rsid w:val="007568E9"/>
    <w:rsid w:val="00763F1F"/>
    <w:rsid w:val="00765006"/>
    <w:rsid w:val="00765DC8"/>
    <w:rsid w:val="007671CD"/>
    <w:rsid w:val="00767612"/>
    <w:rsid w:val="00767DC7"/>
    <w:rsid w:val="00771C07"/>
    <w:rsid w:val="00772398"/>
    <w:rsid w:val="00772C5F"/>
    <w:rsid w:val="00772C98"/>
    <w:rsid w:val="00773BDB"/>
    <w:rsid w:val="007749FC"/>
    <w:rsid w:val="00774B5B"/>
    <w:rsid w:val="00775531"/>
    <w:rsid w:val="0077621F"/>
    <w:rsid w:val="00777108"/>
    <w:rsid w:val="00780254"/>
    <w:rsid w:val="007830B6"/>
    <w:rsid w:val="007838DC"/>
    <w:rsid w:val="00785476"/>
    <w:rsid w:val="007874B6"/>
    <w:rsid w:val="00787997"/>
    <w:rsid w:val="00791F23"/>
    <w:rsid w:val="00796ED9"/>
    <w:rsid w:val="007A0332"/>
    <w:rsid w:val="007A0D50"/>
    <w:rsid w:val="007A4822"/>
    <w:rsid w:val="007A5CFA"/>
    <w:rsid w:val="007B01BF"/>
    <w:rsid w:val="007B0AEE"/>
    <w:rsid w:val="007B1612"/>
    <w:rsid w:val="007B2927"/>
    <w:rsid w:val="007B7233"/>
    <w:rsid w:val="007C1775"/>
    <w:rsid w:val="007C222E"/>
    <w:rsid w:val="007C4658"/>
    <w:rsid w:val="007C52B2"/>
    <w:rsid w:val="007C5A03"/>
    <w:rsid w:val="007C6EBF"/>
    <w:rsid w:val="007D2551"/>
    <w:rsid w:val="007D2FD5"/>
    <w:rsid w:val="007D5C43"/>
    <w:rsid w:val="007D60A5"/>
    <w:rsid w:val="007D72B6"/>
    <w:rsid w:val="007D749B"/>
    <w:rsid w:val="007D79D0"/>
    <w:rsid w:val="007E489E"/>
    <w:rsid w:val="007E58E9"/>
    <w:rsid w:val="007E6363"/>
    <w:rsid w:val="007F0309"/>
    <w:rsid w:val="007F10B4"/>
    <w:rsid w:val="007F295C"/>
    <w:rsid w:val="007F38E9"/>
    <w:rsid w:val="007F5FD1"/>
    <w:rsid w:val="008035FF"/>
    <w:rsid w:val="00803F6E"/>
    <w:rsid w:val="008052E9"/>
    <w:rsid w:val="008119E6"/>
    <w:rsid w:val="00812304"/>
    <w:rsid w:val="00812447"/>
    <w:rsid w:val="008124AB"/>
    <w:rsid w:val="00812CFC"/>
    <w:rsid w:val="00816A3F"/>
    <w:rsid w:val="00816D97"/>
    <w:rsid w:val="0081771C"/>
    <w:rsid w:val="00817F61"/>
    <w:rsid w:val="008218B2"/>
    <w:rsid w:val="00823C7A"/>
    <w:rsid w:val="00824358"/>
    <w:rsid w:val="008302A7"/>
    <w:rsid w:val="00831610"/>
    <w:rsid w:val="00836304"/>
    <w:rsid w:val="00842269"/>
    <w:rsid w:val="00842811"/>
    <w:rsid w:val="00843A80"/>
    <w:rsid w:val="00847978"/>
    <w:rsid w:val="00850417"/>
    <w:rsid w:val="0085049E"/>
    <w:rsid w:val="0085134B"/>
    <w:rsid w:val="00852D9B"/>
    <w:rsid w:val="00855C11"/>
    <w:rsid w:val="0086006B"/>
    <w:rsid w:val="0086248C"/>
    <w:rsid w:val="00866253"/>
    <w:rsid w:val="008720C3"/>
    <w:rsid w:val="00872930"/>
    <w:rsid w:val="00872B16"/>
    <w:rsid w:val="00875E3F"/>
    <w:rsid w:val="00880675"/>
    <w:rsid w:val="00881F93"/>
    <w:rsid w:val="00882252"/>
    <w:rsid w:val="00882D3A"/>
    <w:rsid w:val="008852AE"/>
    <w:rsid w:val="008855AD"/>
    <w:rsid w:val="00885BC1"/>
    <w:rsid w:val="00887FCF"/>
    <w:rsid w:val="008900B1"/>
    <w:rsid w:val="008919C9"/>
    <w:rsid w:val="00893987"/>
    <w:rsid w:val="008941AD"/>
    <w:rsid w:val="00894C3F"/>
    <w:rsid w:val="008A069F"/>
    <w:rsid w:val="008A1086"/>
    <w:rsid w:val="008A5101"/>
    <w:rsid w:val="008A61CC"/>
    <w:rsid w:val="008A7F52"/>
    <w:rsid w:val="008B06B3"/>
    <w:rsid w:val="008B4049"/>
    <w:rsid w:val="008B6326"/>
    <w:rsid w:val="008C22E7"/>
    <w:rsid w:val="008C314D"/>
    <w:rsid w:val="008C49CE"/>
    <w:rsid w:val="008C6234"/>
    <w:rsid w:val="008D25B4"/>
    <w:rsid w:val="008D4D35"/>
    <w:rsid w:val="008D50FC"/>
    <w:rsid w:val="008E0B24"/>
    <w:rsid w:val="008E6E9B"/>
    <w:rsid w:val="008E719F"/>
    <w:rsid w:val="008F08B6"/>
    <w:rsid w:val="008F1299"/>
    <w:rsid w:val="008F2371"/>
    <w:rsid w:val="008F3BB5"/>
    <w:rsid w:val="008F4972"/>
    <w:rsid w:val="008F4B5B"/>
    <w:rsid w:val="008F5150"/>
    <w:rsid w:val="008F5238"/>
    <w:rsid w:val="00900B86"/>
    <w:rsid w:val="00901ABA"/>
    <w:rsid w:val="009062D5"/>
    <w:rsid w:val="009115DB"/>
    <w:rsid w:val="00911A0F"/>
    <w:rsid w:val="00912A44"/>
    <w:rsid w:val="00912CE4"/>
    <w:rsid w:val="009132B3"/>
    <w:rsid w:val="00920340"/>
    <w:rsid w:val="00921905"/>
    <w:rsid w:val="00926173"/>
    <w:rsid w:val="009265C9"/>
    <w:rsid w:val="0093520A"/>
    <w:rsid w:val="009406B9"/>
    <w:rsid w:val="009419C5"/>
    <w:rsid w:val="0094200A"/>
    <w:rsid w:val="00943076"/>
    <w:rsid w:val="009461A2"/>
    <w:rsid w:val="00946227"/>
    <w:rsid w:val="0095044F"/>
    <w:rsid w:val="00950E73"/>
    <w:rsid w:val="00951AE2"/>
    <w:rsid w:val="009532B4"/>
    <w:rsid w:val="00953B27"/>
    <w:rsid w:val="00953BDF"/>
    <w:rsid w:val="0096133D"/>
    <w:rsid w:val="00965C2A"/>
    <w:rsid w:val="009705DE"/>
    <w:rsid w:val="00972514"/>
    <w:rsid w:val="00975946"/>
    <w:rsid w:val="00975BE6"/>
    <w:rsid w:val="009760B1"/>
    <w:rsid w:val="00992248"/>
    <w:rsid w:val="00993236"/>
    <w:rsid w:val="009944E0"/>
    <w:rsid w:val="00994BF9"/>
    <w:rsid w:val="009950B4"/>
    <w:rsid w:val="009952F5"/>
    <w:rsid w:val="00995999"/>
    <w:rsid w:val="009A1AA3"/>
    <w:rsid w:val="009A1C77"/>
    <w:rsid w:val="009A1EA1"/>
    <w:rsid w:val="009A4028"/>
    <w:rsid w:val="009A4268"/>
    <w:rsid w:val="009B0ED8"/>
    <w:rsid w:val="009B19F3"/>
    <w:rsid w:val="009B5961"/>
    <w:rsid w:val="009B62A1"/>
    <w:rsid w:val="009B6E6F"/>
    <w:rsid w:val="009C2BE4"/>
    <w:rsid w:val="009C4339"/>
    <w:rsid w:val="009C54DC"/>
    <w:rsid w:val="009C6E2B"/>
    <w:rsid w:val="009D146C"/>
    <w:rsid w:val="009D3854"/>
    <w:rsid w:val="009D60AF"/>
    <w:rsid w:val="009D7C75"/>
    <w:rsid w:val="009E1DE9"/>
    <w:rsid w:val="009E3C8F"/>
    <w:rsid w:val="009E5593"/>
    <w:rsid w:val="009E5E7B"/>
    <w:rsid w:val="009F0E8A"/>
    <w:rsid w:val="009F3AA2"/>
    <w:rsid w:val="009F4239"/>
    <w:rsid w:val="009F518A"/>
    <w:rsid w:val="009F6270"/>
    <w:rsid w:val="009F790C"/>
    <w:rsid w:val="00A00B81"/>
    <w:rsid w:val="00A019DB"/>
    <w:rsid w:val="00A024F5"/>
    <w:rsid w:val="00A02C41"/>
    <w:rsid w:val="00A039E7"/>
    <w:rsid w:val="00A0646F"/>
    <w:rsid w:val="00A074A8"/>
    <w:rsid w:val="00A1041B"/>
    <w:rsid w:val="00A11857"/>
    <w:rsid w:val="00A13CF5"/>
    <w:rsid w:val="00A172F7"/>
    <w:rsid w:val="00A17E90"/>
    <w:rsid w:val="00A25F9F"/>
    <w:rsid w:val="00A274F6"/>
    <w:rsid w:val="00A27FC4"/>
    <w:rsid w:val="00A30D60"/>
    <w:rsid w:val="00A32679"/>
    <w:rsid w:val="00A336FE"/>
    <w:rsid w:val="00A3449D"/>
    <w:rsid w:val="00A35181"/>
    <w:rsid w:val="00A35278"/>
    <w:rsid w:val="00A3752A"/>
    <w:rsid w:val="00A4044C"/>
    <w:rsid w:val="00A40CB9"/>
    <w:rsid w:val="00A42A66"/>
    <w:rsid w:val="00A460F6"/>
    <w:rsid w:val="00A471CB"/>
    <w:rsid w:val="00A52E8A"/>
    <w:rsid w:val="00A54414"/>
    <w:rsid w:val="00A5574E"/>
    <w:rsid w:val="00A56101"/>
    <w:rsid w:val="00A56FA8"/>
    <w:rsid w:val="00A56FD2"/>
    <w:rsid w:val="00A575B5"/>
    <w:rsid w:val="00A57EEE"/>
    <w:rsid w:val="00A60B4E"/>
    <w:rsid w:val="00A6174C"/>
    <w:rsid w:val="00A63016"/>
    <w:rsid w:val="00A630C6"/>
    <w:rsid w:val="00A67FCC"/>
    <w:rsid w:val="00A7477B"/>
    <w:rsid w:val="00A75BAD"/>
    <w:rsid w:val="00A80596"/>
    <w:rsid w:val="00A80F5A"/>
    <w:rsid w:val="00A8173F"/>
    <w:rsid w:val="00A81794"/>
    <w:rsid w:val="00A859DB"/>
    <w:rsid w:val="00A8644F"/>
    <w:rsid w:val="00A91E8B"/>
    <w:rsid w:val="00A9208E"/>
    <w:rsid w:val="00A92A03"/>
    <w:rsid w:val="00A94449"/>
    <w:rsid w:val="00A95E42"/>
    <w:rsid w:val="00A961F3"/>
    <w:rsid w:val="00A97EB5"/>
    <w:rsid w:val="00AA08F8"/>
    <w:rsid w:val="00AA162B"/>
    <w:rsid w:val="00AA1FF3"/>
    <w:rsid w:val="00AA2AED"/>
    <w:rsid w:val="00AA5B79"/>
    <w:rsid w:val="00AB4AE9"/>
    <w:rsid w:val="00AB5809"/>
    <w:rsid w:val="00AC084D"/>
    <w:rsid w:val="00AC3794"/>
    <w:rsid w:val="00AC3E69"/>
    <w:rsid w:val="00AC4493"/>
    <w:rsid w:val="00AC6052"/>
    <w:rsid w:val="00AC6A71"/>
    <w:rsid w:val="00AC7F45"/>
    <w:rsid w:val="00AD6311"/>
    <w:rsid w:val="00AD6752"/>
    <w:rsid w:val="00AE034F"/>
    <w:rsid w:val="00AE07CF"/>
    <w:rsid w:val="00AE228C"/>
    <w:rsid w:val="00AE3AD3"/>
    <w:rsid w:val="00AE4D35"/>
    <w:rsid w:val="00AE53F0"/>
    <w:rsid w:val="00AF2AAE"/>
    <w:rsid w:val="00AF4CA3"/>
    <w:rsid w:val="00AF4FEB"/>
    <w:rsid w:val="00AF5D6A"/>
    <w:rsid w:val="00AF7A07"/>
    <w:rsid w:val="00B0047F"/>
    <w:rsid w:val="00B007D3"/>
    <w:rsid w:val="00B02814"/>
    <w:rsid w:val="00B0339A"/>
    <w:rsid w:val="00B051DC"/>
    <w:rsid w:val="00B10B9B"/>
    <w:rsid w:val="00B11262"/>
    <w:rsid w:val="00B1314C"/>
    <w:rsid w:val="00B15A31"/>
    <w:rsid w:val="00B228A5"/>
    <w:rsid w:val="00B23A08"/>
    <w:rsid w:val="00B24124"/>
    <w:rsid w:val="00B274A3"/>
    <w:rsid w:val="00B373B7"/>
    <w:rsid w:val="00B433CA"/>
    <w:rsid w:val="00B57488"/>
    <w:rsid w:val="00B62F6B"/>
    <w:rsid w:val="00B65868"/>
    <w:rsid w:val="00B67D33"/>
    <w:rsid w:val="00B70C3A"/>
    <w:rsid w:val="00B70CC5"/>
    <w:rsid w:val="00B71D34"/>
    <w:rsid w:val="00B74D43"/>
    <w:rsid w:val="00B8349E"/>
    <w:rsid w:val="00B83BB7"/>
    <w:rsid w:val="00B84F0F"/>
    <w:rsid w:val="00B90264"/>
    <w:rsid w:val="00B914FE"/>
    <w:rsid w:val="00B97FAE"/>
    <w:rsid w:val="00BA04B7"/>
    <w:rsid w:val="00BA0E77"/>
    <w:rsid w:val="00BA2EF5"/>
    <w:rsid w:val="00BA5996"/>
    <w:rsid w:val="00BB01EF"/>
    <w:rsid w:val="00BB02A3"/>
    <w:rsid w:val="00BB206F"/>
    <w:rsid w:val="00BB2D35"/>
    <w:rsid w:val="00BB2F7A"/>
    <w:rsid w:val="00BB3066"/>
    <w:rsid w:val="00BB701A"/>
    <w:rsid w:val="00BC0208"/>
    <w:rsid w:val="00BC1FA4"/>
    <w:rsid w:val="00BC4CC5"/>
    <w:rsid w:val="00BC51C0"/>
    <w:rsid w:val="00BC56DC"/>
    <w:rsid w:val="00BD1231"/>
    <w:rsid w:val="00BD17DB"/>
    <w:rsid w:val="00BD4D55"/>
    <w:rsid w:val="00BD54AD"/>
    <w:rsid w:val="00BD6EA4"/>
    <w:rsid w:val="00BE2326"/>
    <w:rsid w:val="00BE37DE"/>
    <w:rsid w:val="00BE74A3"/>
    <w:rsid w:val="00BF057B"/>
    <w:rsid w:val="00BF3798"/>
    <w:rsid w:val="00BF7F9A"/>
    <w:rsid w:val="00C00F28"/>
    <w:rsid w:val="00C10F66"/>
    <w:rsid w:val="00C11517"/>
    <w:rsid w:val="00C153E2"/>
    <w:rsid w:val="00C17505"/>
    <w:rsid w:val="00C21579"/>
    <w:rsid w:val="00C23D5B"/>
    <w:rsid w:val="00C30A67"/>
    <w:rsid w:val="00C3105D"/>
    <w:rsid w:val="00C342AE"/>
    <w:rsid w:val="00C37D1C"/>
    <w:rsid w:val="00C43F32"/>
    <w:rsid w:val="00C44CD9"/>
    <w:rsid w:val="00C47D04"/>
    <w:rsid w:val="00C47F46"/>
    <w:rsid w:val="00C50568"/>
    <w:rsid w:val="00C50E10"/>
    <w:rsid w:val="00C53216"/>
    <w:rsid w:val="00C53248"/>
    <w:rsid w:val="00C5648E"/>
    <w:rsid w:val="00C600B3"/>
    <w:rsid w:val="00C61029"/>
    <w:rsid w:val="00C64FC5"/>
    <w:rsid w:val="00C66C5A"/>
    <w:rsid w:val="00C67A69"/>
    <w:rsid w:val="00C70ABF"/>
    <w:rsid w:val="00C712BA"/>
    <w:rsid w:val="00C732AE"/>
    <w:rsid w:val="00C7429F"/>
    <w:rsid w:val="00C74B7A"/>
    <w:rsid w:val="00C74CB8"/>
    <w:rsid w:val="00C7532B"/>
    <w:rsid w:val="00C75938"/>
    <w:rsid w:val="00C765B0"/>
    <w:rsid w:val="00C765E9"/>
    <w:rsid w:val="00C7776A"/>
    <w:rsid w:val="00C7794E"/>
    <w:rsid w:val="00C8050C"/>
    <w:rsid w:val="00C82D40"/>
    <w:rsid w:val="00C82FA8"/>
    <w:rsid w:val="00C85175"/>
    <w:rsid w:val="00C8556E"/>
    <w:rsid w:val="00C86372"/>
    <w:rsid w:val="00C86869"/>
    <w:rsid w:val="00C906D0"/>
    <w:rsid w:val="00C955C5"/>
    <w:rsid w:val="00C961B9"/>
    <w:rsid w:val="00C96F71"/>
    <w:rsid w:val="00CA03F9"/>
    <w:rsid w:val="00CA0E04"/>
    <w:rsid w:val="00CA155E"/>
    <w:rsid w:val="00CA541F"/>
    <w:rsid w:val="00CA5ABB"/>
    <w:rsid w:val="00CB43D5"/>
    <w:rsid w:val="00CB524E"/>
    <w:rsid w:val="00CB5FA4"/>
    <w:rsid w:val="00CB7929"/>
    <w:rsid w:val="00CC369E"/>
    <w:rsid w:val="00CC4A63"/>
    <w:rsid w:val="00CC7127"/>
    <w:rsid w:val="00CD16D1"/>
    <w:rsid w:val="00CD55FE"/>
    <w:rsid w:val="00CD5A73"/>
    <w:rsid w:val="00CD6FC6"/>
    <w:rsid w:val="00CD727E"/>
    <w:rsid w:val="00CD7C09"/>
    <w:rsid w:val="00CE0802"/>
    <w:rsid w:val="00CE1A20"/>
    <w:rsid w:val="00CE3025"/>
    <w:rsid w:val="00CE35BB"/>
    <w:rsid w:val="00CF1A37"/>
    <w:rsid w:val="00CF5C4A"/>
    <w:rsid w:val="00CF5C50"/>
    <w:rsid w:val="00CF64DD"/>
    <w:rsid w:val="00CF7380"/>
    <w:rsid w:val="00D02A5D"/>
    <w:rsid w:val="00D02A88"/>
    <w:rsid w:val="00D04CA2"/>
    <w:rsid w:val="00D076B9"/>
    <w:rsid w:val="00D155F8"/>
    <w:rsid w:val="00D17139"/>
    <w:rsid w:val="00D1716D"/>
    <w:rsid w:val="00D1751A"/>
    <w:rsid w:val="00D24F3F"/>
    <w:rsid w:val="00D25959"/>
    <w:rsid w:val="00D25E84"/>
    <w:rsid w:val="00D261A2"/>
    <w:rsid w:val="00D26C5A"/>
    <w:rsid w:val="00D30C93"/>
    <w:rsid w:val="00D30D45"/>
    <w:rsid w:val="00D32A63"/>
    <w:rsid w:val="00D32E9A"/>
    <w:rsid w:val="00D36C21"/>
    <w:rsid w:val="00D37D2C"/>
    <w:rsid w:val="00D41618"/>
    <w:rsid w:val="00D420F3"/>
    <w:rsid w:val="00D44F3B"/>
    <w:rsid w:val="00D45ED3"/>
    <w:rsid w:val="00D46B9E"/>
    <w:rsid w:val="00D50B87"/>
    <w:rsid w:val="00D5345E"/>
    <w:rsid w:val="00D53CD1"/>
    <w:rsid w:val="00D62B3F"/>
    <w:rsid w:val="00D63667"/>
    <w:rsid w:val="00D636A8"/>
    <w:rsid w:val="00D63B20"/>
    <w:rsid w:val="00D6485B"/>
    <w:rsid w:val="00D648C1"/>
    <w:rsid w:val="00D67666"/>
    <w:rsid w:val="00D7122F"/>
    <w:rsid w:val="00D73E3E"/>
    <w:rsid w:val="00D7415B"/>
    <w:rsid w:val="00D75226"/>
    <w:rsid w:val="00D76213"/>
    <w:rsid w:val="00D7624A"/>
    <w:rsid w:val="00D768AC"/>
    <w:rsid w:val="00D8559C"/>
    <w:rsid w:val="00D85887"/>
    <w:rsid w:val="00D97E40"/>
    <w:rsid w:val="00DA0543"/>
    <w:rsid w:val="00DA05F0"/>
    <w:rsid w:val="00DA39DE"/>
    <w:rsid w:val="00DA3E3C"/>
    <w:rsid w:val="00DA5852"/>
    <w:rsid w:val="00DA723B"/>
    <w:rsid w:val="00DB154E"/>
    <w:rsid w:val="00DB167A"/>
    <w:rsid w:val="00DB48B6"/>
    <w:rsid w:val="00DB58B9"/>
    <w:rsid w:val="00DB6614"/>
    <w:rsid w:val="00DB7932"/>
    <w:rsid w:val="00DC11A1"/>
    <w:rsid w:val="00DC1A34"/>
    <w:rsid w:val="00DD21AB"/>
    <w:rsid w:val="00DD30FA"/>
    <w:rsid w:val="00DD5479"/>
    <w:rsid w:val="00DD59C9"/>
    <w:rsid w:val="00DE0410"/>
    <w:rsid w:val="00DE3C6C"/>
    <w:rsid w:val="00DE44B0"/>
    <w:rsid w:val="00DE787F"/>
    <w:rsid w:val="00DF0A78"/>
    <w:rsid w:val="00DF37E8"/>
    <w:rsid w:val="00DF3C17"/>
    <w:rsid w:val="00DF50AF"/>
    <w:rsid w:val="00E01925"/>
    <w:rsid w:val="00E02207"/>
    <w:rsid w:val="00E02530"/>
    <w:rsid w:val="00E02C54"/>
    <w:rsid w:val="00E032E1"/>
    <w:rsid w:val="00E0421A"/>
    <w:rsid w:val="00E04253"/>
    <w:rsid w:val="00E06112"/>
    <w:rsid w:val="00E066E5"/>
    <w:rsid w:val="00E0716B"/>
    <w:rsid w:val="00E1629E"/>
    <w:rsid w:val="00E17861"/>
    <w:rsid w:val="00E21D7F"/>
    <w:rsid w:val="00E252F2"/>
    <w:rsid w:val="00E26C3A"/>
    <w:rsid w:val="00E26C8B"/>
    <w:rsid w:val="00E27BF4"/>
    <w:rsid w:val="00E31A63"/>
    <w:rsid w:val="00E33209"/>
    <w:rsid w:val="00E334E5"/>
    <w:rsid w:val="00E34956"/>
    <w:rsid w:val="00E35109"/>
    <w:rsid w:val="00E405C3"/>
    <w:rsid w:val="00E41952"/>
    <w:rsid w:val="00E46014"/>
    <w:rsid w:val="00E46492"/>
    <w:rsid w:val="00E514A9"/>
    <w:rsid w:val="00E51883"/>
    <w:rsid w:val="00E521E3"/>
    <w:rsid w:val="00E532CC"/>
    <w:rsid w:val="00E5418A"/>
    <w:rsid w:val="00E60433"/>
    <w:rsid w:val="00E604FD"/>
    <w:rsid w:val="00E608AA"/>
    <w:rsid w:val="00E625F5"/>
    <w:rsid w:val="00E63BE5"/>
    <w:rsid w:val="00E64A8A"/>
    <w:rsid w:val="00E65278"/>
    <w:rsid w:val="00E66768"/>
    <w:rsid w:val="00E67387"/>
    <w:rsid w:val="00E676D9"/>
    <w:rsid w:val="00E737BC"/>
    <w:rsid w:val="00E73856"/>
    <w:rsid w:val="00E7560C"/>
    <w:rsid w:val="00E771B7"/>
    <w:rsid w:val="00E7772F"/>
    <w:rsid w:val="00E82245"/>
    <w:rsid w:val="00E83C4D"/>
    <w:rsid w:val="00E841DF"/>
    <w:rsid w:val="00E86434"/>
    <w:rsid w:val="00E86B1C"/>
    <w:rsid w:val="00E8733C"/>
    <w:rsid w:val="00E8782C"/>
    <w:rsid w:val="00E87F14"/>
    <w:rsid w:val="00E901D4"/>
    <w:rsid w:val="00E92BE0"/>
    <w:rsid w:val="00EA029A"/>
    <w:rsid w:val="00EA03D4"/>
    <w:rsid w:val="00EA46B9"/>
    <w:rsid w:val="00EB3E66"/>
    <w:rsid w:val="00EB3EE9"/>
    <w:rsid w:val="00EB4EDA"/>
    <w:rsid w:val="00EB641E"/>
    <w:rsid w:val="00EB6CD6"/>
    <w:rsid w:val="00EC01B0"/>
    <w:rsid w:val="00EC0C26"/>
    <w:rsid w:val="00EC2B58"/>
    <w:rsid w:val="00EC38A7"/>
    <w:rsid w:val="00EC48D6"/>
    <w:rsid w:val="00EC7810"/>
    <w:rsid w:val="00EC7AFA"/>
    <w:rsid w:val="00ED6AC4"/>
    <w:rsid w:val="00ED6FA8"/>
    <w:rsid w:val="00ED72CE"/>
    <w:rsid w:val="00ED7C83"/>
    <w:rsid w:val="00ED7E68"/>
    <w:rsid w:val="00EE13A6"/>
    <w:rsid w:val="00EE2FA1"/>
    <w:rsid w:val="00EE3076"/>
    <w:rsid w:val="00EE45DA"/>
    <w:rsid w:val="00EE7627"/>
    <w:rsid w:val="00EF04E6"/>
    <w:rsid w:val="00EF050D"/>
    <w:rsid w:val="00EF219A"/>
    <w:rsid w:val="00EF4A7E"/>
    <w:rsid w:val="00EF6EE9"/>
    <w:rsid w:val="00EF758E"/>
    <w:rsid w:val="00F06C81"/>
    <w:rsid w:val="00F07AD6"/>
    <w:rsid w:val="00F12EAF"/>
    <w:rsid w:val="00F131CD"/>
    <w:rsid w:val="00F1424B"/>
    <w:rsid w:val="00F14523"/>
    <w:rsid w:val="00F1533D"/>
    <w:rsid w:val="00F22ECA"/>
    <w:rsid w:val="00F279FB"/>
    <w:rsid w:val="00F36B6D"/>
    <w:rsid w:val="00F41055"/>
    <w:rsid w:val="00F50172"/>
    <w:rsid w:val="00F50996"/>
    <w:rsid w:val="00F5556B"/>
    <w:rsid w:val="00F55C38"/>
    <w:rsid w:val="00F56224"/>
    <w:rsid w:val="00F60EC6"/>
    <w:rsid w:val="00F61B13"/>
    <w:rsid w:val="00F62AAB"/>
    <w:rsid w:val="00F62F01"/>
    <w:rsid w:val="00F64264"/>
    <w:rsid w:val="00F64E12"/>
    <w:rsid w:val="00F65776"/>
    <w:rsid w:val="00F677DB"/>
    <w:rsid w:val="00F7005D"/>
    <w:rsid w:val="00F70732"/>
    <w:rsid w:val="00F70B34"/>
    <w:rsid w:val="00F761DA"/>
    <w:rsid w:val="00F824C3"/>
    <w:rsid w:val="00F83496"/>
    <w:rsid w:val="00F83EC7"/>
    <w:rsid w:val="00F85667"/>
    <w:rsid w:val="00F86657"/>
    <w:rsid w:val="00F87B94"/>
    <w:rsid w:val="00F914FB"/>
    <w:rsid w:val="00F91A0B"/>
    <w:rsid w:val="00F91D2F"/>
    <w:rsid w:val="00F92B71"/>
    <w:rsid w:val="00F93637"/>
    <w:rsid w:val="00F96027"/>
    <w:rsid w:val="00F96C64"/>
    <w:rsid w:val="00FA0DDE"/>
    <w:rsid w:val="00FA11BB"/>
    <w:rsid w:val="00FA3B90"/>
    <w:rsid w:val="00FA51BD"/>
    <w:rsid w:val="00FA67D4"/>
    <w:rsid w:val="00FA6DEA"/>
    <w:rsid w:val="00FA6E5F"/>
    <w:rsid w:val="00FA6E98"/>
    <w:rsid w:val="00FA790A"/>
    <w:rsid w:val="00FB1F56"/>
    <w:rsid w:val="00FB4BEF"/>
    <w:rsid w:val="00FB7C0C"/>
    <w:rsid w:val="00FC311A"/>
    <w:rsid w:val="00FC41CD"/>
    <w:rsid w:val="00FC46D2"/>
    <w:rsid w:val="00FC531A"/>
    <w:rsid w:val="00FC5525"/>
    <w:rsid w:val="00FC7E17"/>
    <w:rsid w:val="00FD2870"/>
    <w:rsid w:val="00FD512A"/>
    <w:rsid w:val="00FD6B3D"/>
    <w:rsid w:val="00FE29D6"/>
    <w:rsid w:val="00FE4DB6"/>
    <w:rsid w:val="00FF3692"/>
    <w:rsid w:val="00FF4760"/>
    <w:rsid w:val="00FF7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536CA0"/>
  <w15:docId w15:val="{39599889-3B62-47C4-95B6-E811BC44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Arial"/>
        <w:kern w:val="2"/>
        <w:sz w:val="24"/>
        <w:szCs w:val="24"/>
        <w:lang w:val="cs-CZ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dpis">
    <w:name w:val="Nadpis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al"/>
    <w:qFormat/>
    <w:pPr>
      <w:suppressLineNumbers/>
    </w:pPr>
  </w:style>
  <w:style w:type="paragraph" w:customStyle="1" w:styleId="Zhlavazpat">
    <w:name w:val="Záhlaví a zápatí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Header">
    <w:name w:val="header"/>
    <w:basedOn w:val="Zhlavazpat"/>
  </w:style>
  <w:style w:type="paragraph" w:styleId="Footer">
    <w:name w:val="footer"/>
    <w:basedOn w:val="Zhlavazpat"/>
  </w:style>
  <w:style w:type="paragraph" w:styleId="ListParagraph">
    <w:name w:val="List Paragraph"/>
    <w:basedOn w:val="Normal"/>
    <w:uiPriority w:val="34"/>
    <w:qFormat/>
    <w:rsid w:val="00775531"/>
    <w:pPr>
      <w:ind w:left="720"/>
      <w:contextualSpacing/>
    </w:pPr>
    <w:rPr>
      <w:rFonts w:cs="Mangal"/>
      <w:szCs w:val="21"/>
    </w:rPr>
  </w:style>
  <w:style w:type="character" w:styleId="Hyperlink">
    <w:name w:val="Hyperlink"/>
    <w:basedOn w:val="DefaultParagraphFont"/>
    <w:uiPriority w:val="99"/>
    <w:unhideWhenUsed/>
    <w:rsid w:val="003A228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A228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B701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000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orldwheelchair.rugby/the-game-classifications/" TargetMode="External"/><Relationship Id="rId18" Type="http://schemas.openxmlformats.org/officeDocument/2006/relationships/hyperlink" Target="https://www.pzrnw.pl/plrnw-sezon-2022/" TargetMode="External"/><Relationship Id="rId26" Type="http://schemas.openxmlformats.org/officeDocument/2006/relationships/hyperlink" Target="https://www.pzrnw.pl/wp-content/uploads/2022/07/2022-Tournament-no.1-League-Standing.pdf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mazoviacup.eu/index.php/en/" TargetMode="External"/><Relationship Id="rId34" Type="http://schemas.openxmlformats.org/officeDocument/2006/relationships/image" Target="media/image1.png"/><Relationship Id="rId7" Type="http://schemas.openxmlformats.org/officeDocument/2006/relationships/webSettings" Target="webSettings.xml"/><Relationship Id="rId12" Type="http://schemas.openxmlformats.org/officeDocument/2006/relationships/hyperlink" Target="https://worldwheelchair.rugby/wheelchair-rugby-rules/" TargetMode="External"/><Relationship Id="rId17" Type="http://schemas.openxmlformats.org/officeDocument/2006/relationships/hyperlink" Target="https://www.pzrnw.pl/kontakt/" TargetMode="External"/><Relationship Id="rId25" Type="http://schemas.openxmlformats.org/officeDocument/2006/relationships/hyperlink" Target="https://www.pzrnw.pl/wp-content/uploads/2022/05/2022-Tournament-no.1-Results.pdf" TargetMode="External"/><Relationship Id="rId33" Type="http://schemas.openxmlformats.org/officeDocument/2006/relationships/hyperlink" Target="http://rugbymania.cz/?page_id=357" TargetMode="External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egmontopen.dk/" TargetMode="External"/><Relationship Id="rId20" Type="http://schemas.openxmlformats.org/officeDocument/2006/relationships/hyperlink" Target="https://www.facebook.com/rugby.sk.ostrava" TargetMode="External"/><Relationship Id="rId29" Type="http://schemas.openxmlformats.org/officeDocument/2006/relationships/hyperlink" Target="https://www.pzrnw.pl/wp-content/uploads/2022/09/2022-Tournament-no.3-League-Standing.pdf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orldwheelchair.rugby/" TargetMode="External"/><Relationship Id="rId24" Type="http://schemas.openxmlformats.org/officeDocument/2006/relationships/hyperlink" Target="https://www.facebook.com/Quforaegmontopen" TargetMode="External"/><Relationship Id="rId32" Type="http://schemas.openxmlformats.org/officeDocument/2006/relationships/hyperlink" Target="https://www.facebook.com/rugby.sk.ostrava/posts/pfbid02XAerFyAUdRcFva2H8Wj4bkYvV6cQxkxTGqFtTS1x8kdw8gPYPne9Mc7HnyRvzC9Dl" TargetMode="External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worldwheelchair.rugby/world-rankings/" TargetMode="External"/><Relationship Id="rId23" Type="http://schemas.openxmlformats.org/officeDocument/2006/relationships/hyperlink" Target="https://egmontopen.dk/schedule-league-b/" TargetMode="External"/><Relationship Id="rId28" Type="http://schemas.openxmlformats.org/officeDocument/2006/relationships/hyperlink" Target="https://www.pzrnw.pl/wp-content/uploads/2022/07/2022-Tournament-no.2-League-Standing.pdf" TargetMode="External"/><Relationship Id="rId36" Type="http://schemas.openxmlformats.org/officeDocument/2006/relationships/oleObject" Target="embeddings/oleObject1.bin"/><Relationship Id="rId10" Type="http://schemas.openxmlformats.org/officeDocument/2006/relationships/hyperlink" Target="https://youtu.be/tSzFmlWgVsM" TargetMode="External"/><Relationship Id="rId19" Type="http://schemas.openxmlformats.org/officeDocument/2006/relationships/hyperlink" Target="https://rugby.no/2022wwreqc/?lang=en#contact-personell" TargetMode="External"/><Relationship Id="rId31" Type="http://schemas.openxmlformats.org/officeDocument/2006/relationships/hyperlink" Target="https://rugby.no/2022wwreqc/?lang=en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reuro23.com/" TargetMode="External"/><Relationship Id="rId22" Type="http://schemas.openxmlformats.org/officeDocument/2006/relationships/hyperlink" Target="http://rugbymania.cz/" TargetMode="External"/><Relationship Id="rId27" Type="http://schemas.openxmlformats.org/officeDocument/2006/relationships/hyperlink" Target="https://www.pzrnw.pl/wp-content/uploads/2022/07/2022-Tournament-no.2-Results.pdf" TargetMode="External"/><Relationship Id="rId30" Type="http://schemas.openxmlformats.org/officeDocument/2006/relationships/hyperlink" Target="https://www.pzrnw.pl/plrnw-sezon-2022/" TargetMode="External"/><Relationship Id="rId35" Type="http://schemas.openxmlformats.org/officeDocument/2006/relationships/image" Target="media/image2.emf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ucie\Documents\Vlastn&#237;%20&#353;ablony%20Office\CPS-CZ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de8187b1-3af4-41fa-bb16-95348a028aec">
      <Terms xmlns="http://schemas.microsoft.com/office/infopath/2007/PartnerControls"/>
    </lcf76f155ced4ddcb4097134ff3c332f>
    <TaxCatchAll xmlns="9a6c0b8f-db1a-413c-9767-56f6684660c8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2F7B54EE4857F4DBDAAEEA2BC3FA694" ma:contentTypeVersion="18" ma:contentTypeDescription="Vytvoří nový dokument" ma:contentTypeScope="" ma:versionID="b177a8dc2ccca3260f3a1a806aa43db4">
  <xsd:schema xmlns:xsd="http://www.w3.org/2001/XMLSchema" xmlns:xs="http://www.w3.org/2001/XMLSchema" xmlns:p="http://schemas.microsoft.com/office/2006/metadata/properties" xmlns:ns1="http://schemas.microsoft.com/sharepoint/v3" xmlns:ns2="de8187b1-3af4-41fa-bb16-95348a028aec" xmlns:ns3="9a6c0b8f-db1a-413c-9767-56f6684660c8" targetNamespace="http://schemas.microsoft.com/office/2006/metadata/properties" ma:root="true" ma:fieldsID="0f9ad66f351b4a27ecacbfd65b2591b7" ns1:_="" ns2:_="" ns3:_="">
    <xsd:import namespace="http://schemas.microsoft.com/sharepoint/v3"/>
    <xsd:import namespace="de8187b1-3af4-41fa-bb16-95348a028aec"/>
    <xsd:import namespace="9a6c0b8f-db1a-413c-9767-56f6684660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Vlastnosti zásad jednotného dodržování předpisů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Akce uživatelského rozhraní zásad jednotného dodržování předpisů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8187b1-3af4-41fa-bb16-95348a028a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Značky obrázků" ma:readOnly="false" ma:fieldId="{5cf76f15-5ced-4ddc-b409-7134ff3c332f}" ma:taxonomyMulti="true" ma:sspId="d9033aa7-a248-44dc-b113-18817cda04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6c0b8f-db1a-413c-9767-56f6684660c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06e65ea8-146a-4acd-8425-848a633ac1b2}" ma:internalName="TaxCatchAll" ma:showField="CatchAllData" ma:web="9a6c0b8f-db1a-413c-9767-56f6684660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EFA6E69-8F4D-495D-9058-26DAA96AD39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B73B4F-77BE-4283-B7E4-DC5A490BE2F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de8187b1-3af4-41fa-bb16-95348a028aec"/>
    <ds:schemaRef ds:uri="9a6c0b8f-db1a-413c-9767-56f6684660c8"/>
  </ds:schemaRefs>
</ds:datastoreItem>
</file>

<file path=customXml/itemProps3.xml><?xml version="1.0" encoding="utf-8"?>
<ds:datastoreItem xmlns:ds="http://schemas.openxmlformats.org/officeDocument/2006/customXml" ds:itemID="{C105598C-F33D-4EF6-A050-8EC6A2ED17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e8187b1-3af4-41fa-bb16-95348a028aec"/>
    <ds:schemaRef ds:uri="9a6c0b8f-db1a-413c-9767-56f6684660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CPS-CZ.dotx</Template>
  <TotalTime>5471</TotalTime>
  <Pages>1</Pages>
  <Words>1337</Words>
  <Characters>7626</Characters>
  <Application>Microsoft Office Word</Application>
  <DocSecurity>4</DocSecurity>
  <Lines>63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8946</CharactersWithSpaces>
  <SharedDoc>false</SharedDoc>
  <HLinks>
    <vt:vector size="144" baseType="variant">
      <vt:variant>
        <vt:i4>4259887</vt:i4>
      </vt:variant>
      <vt:variant>
        <vt:i4>69</vt:i4>
      </vt:variant>
      <vt:variant>
        <vt:i4>0</vt:i4>
      </vt:variant>
      <vt:variant>
        <vt:i4>5</vt:i4>
      </vt:variant>
      <vt:variant>
        <vt:lpwstr>http://rugbymania.cz/?page_id=357</vt:lpwstr>
      </vt:variant>
      <vt:variant>
        <vt:lpwstr/>
      </vt:variant>
      <vt:variant>
        <vt:i4>851975</vt:i4>
      </vt:variant>
      <vt:variant>
        <vt:i4>66</vt:i4>
      </vt:variant>
      <vt:variant>
        <vt:i4>0</vt:i4>
      </vt:variant>
      <vt:variant>
        <vt:i4>5</vt:i4>
      </vt:variant>
      <vt:variant>
        <vt:lpwstr>https://www.facebook.com/rugby.sk.ostrava/posts/pfbid02XAerFyAUdRcFva2H8Wj4bkYvV6cQxkxTGqFtTS1x8kdw8gPYPne9Mc7HnyRvzC9Dl</vt:lpwstr>
      </vt:variant>
      <vt:variant>
        <vt:lpwstr/>
      </vt:variant>
      <vt:variant>
        <vt:i4>4522008</vt:i4>
      </vt:variant>
      <vt:variant>
        <vt:i4>63</vt:i4>
      </vt:variant>
      <vt:variant>
        <vt:i4>0</vt:i4>
      </vt:variant>
      <vt:variant>
        <vt:i4>5</vt:i4>
      </vt:variant>
      <vt:variant>
        <vt:lpwstr>https://rugby.no/2022wwreqc/?lang=en</vt:lpwstr>
      </vt:variant>
      <vt:variant>
        <vt:lpwstr>schedule-results</vt:lpwstr>
      </vt:variant>
      <vt:variant>
        <vt:i4>2293856</vt:i4>
      </vt:variant>
      <vt:variant>
        <vt:i4>60</vt:i4>
      </vt:variant>
      <vt:variant>
        <vt:i4>0</vt:i4>
      </vt:variant>
      <vt:variant>
        <vt:i4>5</vt:i4>
      </vt:variant>
      <vt:variant>
        <vt:lpwstr>https://www.pzrnw.pl/plrnw-sezon-2022/</vt:lpwstr>
      </vt:variant>
      <vt:variant>
        <vt:lpwstr/>
      </vt:variant>
      <vt:variant>
        <vt:i4>2031619</vt:i4>
      </vt:variant>
      <vt:variant>
        <vt:i4>57</vt:i4>
      </vt:variant>
      <vt:variant>
        <vt:i4>0</vt:i4>
      </vt:variant>
      <vt:variant>
        <vt:i4>5</vt:i4>
      </vt:variant>
      <vt:variant>
        <vt:lpwstr>https://www.pzrnw.pl/wp-content/uploads/2022/09/2022-Tournament-no.3-League-Standing.pdf</vt:lpwstr>
      </vt:variant>
      <vt:variant>
        <vt:lpwstr/>
      </vt:variant>
      <vt:variant>
        <vt:i4>1966093</vt:i4>
      </vt:variant>
      <vt:variant>
        <vt:i4>54</vt:i4>
      </vt:variant>
      <vt:variant>
        <vt:i4>0</vt:i4>
      </vt:variant>
      <vt:variant>
        <vt:i4>5</vt:i4>
      </vt:variant>
      <vt:variant>
        <vt:lpwstr>https://www.pzrnw.pl/wp-content/uploads/2022/07/2022-Tournament-no.2-League-Standing.pdf</vt:lpwstr>
      </vt:variant>
      <vt:variant>
        <vt:lpwstr/>
      </vt:variant>
      <vt:variant>
        <vt:i4>4259862</vt:i4>
      </vt:variant>
      <vt:variant>
        <vt:i4>51</vt:i4>
      </vt:variant>
      <vt:variant>
        <vt:i4>0</vt:i4>
      </vt:variant>
      <vt:variant>
        <vt:i4>5</vt:i4>
      </vt:variant>
      <vt:variant>
        <vt:lpwstr>https://www.pzrnw.pl/wp-content/uploads/2022/07/2022-Tournament-no.2-Results.pdf</vt:lpwstr>
      </vt:variant>
      <vt:variant>
        <vt:lpwstr/>
      </vt:variant>
      <vt:variant>
        <vt:i4>1900557</vt:i4>
      </vt:variant>
      <vt:variant>
        <vt:i4>48</vt:i4>
      </vt:variant>
      <vt:variant>
        <vt:i4>0</vt:i4>
      </vt:variant>
      <vt:variant>
        <vt:i4>5</vt:i4>
      </vt:variant>
      <vt:variant>
        <vt:lpwstr>https://www.pzrnw.pl/wp-content/uploads/2022/07/2022-Tournament-no.1-League-Standing.pdf</vt:lpwstr>
      </vt:variant>
      <vt:variant>
        <vt:lpwstr/>
      </vt:variant>
      <vt:variant>
        <vt:i4>4325396</vt:i4>
      </vt:variant>
      <vt:variant>
        <vt:i4>45</vt:i4>
      </vt:variant>
      <vt:variant>
        <vt:i4>0</vt:i4>
      </vt:variant>
      <vt:variant>
        <vt:i4>5</vt:i4>
      </vt:variant>
      <vt:variant>
        <vt:lpwstr>https://www.pzrnw.pl/wp-content/uploads/2022/05/2022-Tournament-no.1-Results.pdf</vt:lpwstr>
      </vt:variant>
      <vt:variant>
        <vt:lpwstr/>
      </vt:variant>
      <vt:variant>
        <vt:i4>5177425</vt:i4>
      </vt:variant>
      <vt:variant>
        <vt:i4>42</vt:i4>
      </vt:variant>
      <vt:variant>
        <vt:i4>0</vt:i4>
      </vt:variant>
      <vt:variant>
        <vt:i4>5</vt:i4>
      </vt:variant>
      <vt:variant>
        <vt:lpwstr>https://www.facebook.com/Quforaegmontopen</vt:lpwstr>
      </vt:variant>
      <vt:variant>
        <vt:lpwstr/>
      </vt:variant>
      <vt:variant>
        <vt:i4>5505106</vt:i4>
      </vt:variant>
      <vt:variant>
        <vt:i4>39</vt:i4>
      </vt:variant>
      <vt:variant>
        <vt:i4>0</vt:i4>
      </vt:variant>
      <vt:variant>
        <vt:i4>5</vt:i4>
      </vt:variant>
      <vt:variant>
        <vt:lpwstr>https://egmontopen.dk/schedule-league-b/</vt:lpwstr>
      </vt:variant>
      <vt:variant>
        <vt:lpwstr/>
      </vt:variant>
      <vt:variant>
        <vt:i4>1769503</vt:i4>
      </vt:variant>
      <vt:variant>
        <vt:i4>36</vt:i4>
      </vt:variant>
      <vt:variant>
        <vt:i4>0</vt:i4>
      </vt:variant>
      <vt:variant>
        <vt:i4>5</vt:i4>
      </vt:variant>
      <vt:variant>
        <vt:lpwstr>http://rugbymania.cz/</vt:lpwstr>
      </vt:variant>
      <vt:variant>
        <vt:lpwstr/>
      </vt:variant>
      <vt:variant>
        <vt:i4>2293886</vt:i4>
      </vt:variant>
      <vt:variant>
        <vt:i4>33</vt:i4>
      </vt:variant>
      <vt:variant>
        <vt:i4>0</vt:i4>
      </vt:variant>
      <vt:variant>
        <vt:i4>5</vt:i4>
      </vt:variant>
      <vt:variant>
        <vt:lpwstr>https://mazoviacup.eu/index.php/en/</vt:lpwstr>
      </vt:variant>
      <vt:variant>
        <vt:lpwstr/>
      </vt:variant>
      <vt:variant>
        <vt:i4>14</vt:i4>
      </vt:variant>
      <vt:variant>
        <vt:i4>30</vt:i4>
      </vt:variant>
      <vt:variant>
        <vt:i4>0</vt:i4>
      </vt:variant>
      <vt:variant>
        <vt:i4>5</vt:i4>
      </vt:variant>
      <vt:variant>
        <vt:lpwstr>https://www.facebook.com/rugby.sk.ostrava</vt:lpwstr>
      </vt:variant>
      <vt:variant>
        <vt:lpwstr/>
      </vt:variant>
      <vt:variant>
        <vt:i4>786514</vt:i4>
      </vt:variant>
      <vt:variant>
        <vt:i4>27</vt:i4>
      </vt:variant>
      <vt:variant>
        <vt:i4>0</vt:i4>
      </vt:variant>
      <vt:variant>
        <vt:i4>5</vt:i4>
      </vt:variant>
      <vt:variant>
        <vt:lpwstr>https://rugby.no/2022wwreqc/?lang=en</vt:lpwstr>
      </vt:variant>
      <vt:variant>
        <vt:lpwstr>contact-personell</vt:lpwstr>
      </vt:variant>
      <vt:variant>
        <vt:i4>2293856</vt:i4>
      </vt:variant>
      <vt:variant>
        <vt:i4>24</vt:i4>
      </vt:variant>
      <vt:variant>
        <vt:i4>0</vt:i4>
      </vt:variant>
      <vt:variant>
        <vt:i4>5</vt:i4>
      </vt:variant>
      <vt:variant>
        <vt:lpwstr>https://www.pzrnw.pl/plrnw-sezon-2022/</vt:lpwstr>
      </vt:variant>
      <vt:variant>
        <vt:lpwstr/>
      </vt:variant>
      <vt:variant>
        <vt:i4>917530</vt:i4>
      </vt:variant>
      <vt:variant>
        <vt:i4>21</vt:i4>
      </vt:variant>
      <vt:variant>
        <vt:i4>0</vt:i4>
      </vt:variant>
      <vt:variant>
        <vt:i4>5</vt:i4>
      </vt:variant>
      <vt:variant>
        <vt:lpwstr>https://www.pzrnw.pl/kontakt/</vt:lpwstr>
      </vt:variant>
      <vt:variant>
        <vt:lpwstr/>
      </vt:variant>
      <vt:variant>
        <vt:i4>3670121</vt:i4>
      </vt:variant>
      <vt:variant>
        <vt:i4>18</vt:i4>
      </vt:variant>
      <vt:variant>
        <vt:i4>0</vt:i4>
      </vt:variant>
      <vt:variant>
        <vt:i4>5</vt:i4>
      </vt:variant>
      <vt:variant>
        <vt:lpwstr>https://egmontopen.dk/</vt:lpwstr>
      </vt:variant>
      <vt:variant>
        <vt:lpwstr/>
      </vt:variant>
      <vt:variant>
        <vt:i4>4325443</vt:i4>
      </vt:variant>
      <vt:variant>
        <vt:i4>15</vt:i4>
      </vt:variant>
      <vt:variant>
        <vt:i4>0</vt:i4>
      </vt:variant>
      <vt:variant>
        <vt:i4>5</vt:i4>
      </vt:variant>
      <vt:variant>
        <vt:lpwstr>https://worldwheelchair.rugby/world-rankings/</vt:lpwstr>
      </vt:variant>
      <vt:variant>
        <vt:lpwstr/>
      </vt:variant>
      <vt:variant>
        <vt:i4>4456531</vt:i4>
      </vt:variant>
      <vt:variant>
        <vt:i4>12</vt:i4>
      </vt:variant>
      <vt:variant>
        <vt:i4>0</vt:i4>
      </vt:variant>
      <vt:variant>
        <vt:i4>5</vt:i4>
      </vt:variant>
      <vt:variant>
        <vt:lpwstr>https://wreuro23.com/</vt:lpwstr>
      </vt:variant>
      <vt:variant>
        <vt:lpwstr/>
      </vt:variant>
      <vt:variant>
        <vt:i4>2490495</vt:i4>
      </vt:variant>
      <vt:variant>
        <vt:i4>9</vt:i4>
      </vt:variant>
      <vt:variant>
        <vt:i4>0</vt:i4>
      </vt:variant>
      <vt:variant>
        <vt:i4>5</vt:i4>
      </vt:variant>
      <vt:variant>
        <vt:lpwstr>https://worldwheelchair.rugby/the-game-classifications/</vt:lpwstr>
      </vt:variant>
      <vt:variant>
        <vt:lpwstr/>
      </vt:variant>
      <vt:variant>
        <vt:i4>458824</vt:i4>
      </vt:variant>
      <vt:variant>
        <vt:i4>6</vt:i4>
      </vt:variant>
      <vt:variant>
        <vt:i4>0</vt:i4>
      </vt:variant>
      <vt:variant>
        <vt:i4>5</vt:i4>
      </vt:variant>
      <vt:variant>
        <vt:lpwstr>https://worldwheelchair.rugby/wheelchair-rugby-rules/</vt:lpwstr>
      </vt:variant>
      <vt:variant>
        <vt:lpwstr/>
      </vt:variant>
      <vt:variant>
        <vt:i4>8060976</vt:i4>
      </vt:variant>
      <vt:variant>
        <vt:i4>3</vt:i4>
      </vt:variant>
      <vt:variant>
        <vt:i4>0</vt:i4>
      </vt:variant>
      <vt:variant>
        <vt:i4>5</vt:i4>
      </vt:variant>
      <vt:variant>
        <vt:lpwstr>https://worldwheelchair.rugby/</vt:lpwstr>
      </vt:variant>
      <vt:variant>
        <vt:lpwstr/>
      </vt:variant>
      <vt:variant>
        <vt:i4>5111833</vt:i4>
      </vt:variant>
      <vt:variant>
        <vt:i4>0</vt:i4>
      </vt:variant>
      <vt:variant>
        <vt:i4>0</vt:i4>
      </vt:variant>
      <vt:variant>
        <vt:i4>5</vt:i4>
      </vt:variant>
      <vt:variant>
        <vt:lpwstr>https://youtu.be/tSzFmlWgVsM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</dc:creator>
  <cp:keywords/>
  <dc:description/>
  <cp:lastModifiedBy>Lucie Moravcová</cp:lastModifiedBy>
  <cp:revision>390</cp:revision>
  <dcterms:created xsi:type="dcterms:W3CDTF">2023-02-24T22:45:00Z</dcterms:created>
  <dcterms:modified xsi:type="dcterms:W3CDTF">2023-02-28T18:50:00Z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0x01010062F7B54EE4857F4DBDAAEEA2BC3FA694</vt:lpwstr>
  </property>
  <property fmtid="{D5CDD505-2E9C-101B-9397-08002B2CF9AE}" pid="3" name="MediaServiceImageTags">
    <vt:lpwstr/>
  </property>
</Properties>
</file>